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544"/>
        <w:gridCol w:w="1015"/>
        <w:gridCol w:w="709"/>
        <w:gridCol w:w="774"/>
        <w:gridCol w:w="1352"/>
        <w:gridCol w:w="5528"/>
      </w:tblGrid>
      <w:tr w:rsidR="00F72499" w14:paraId="55317EBF" w14:textId="77777777" w:rsidTr="00DD1146">
        <w:trPr>
          <w:cantSplit/>
          <w:trHeight w:val="1606"/>
        </w:trPr>
        <w:tc>
          <w:tcPr>
            <w:tcW w:w="284" w:type="dxa"/>
          </w:tcPr>
          <w:p w14:paraId="28434015" w14:textId="77777777" w:rsidR="00F72499" w:rsidRDefault="00F86977" w:rsidP="008D564C">
            <w:pPr>
              <w:rPr>
                <w:noProof/>
              </w:rPr>
            </w:pPr>
            <w:r>
              <w:rPr>
                <w:noProof/>
              </w:rPr>
              <w:t xml:space="preserve"> </w:t>
            </w:r>
          </w:p>
        </w:tc>
        <w:tc>
          <w:tcPr>
            <w:tcW w:w="9922" w:type="dxa"/>
            <w:gridSpan w:val="6"/>
          </w:tcPr>
          <w:p w14:paraId="36FE3F05" w14:textId="77777777" w:rsidR="002241B5" w:rsidRDefault="002D121F" w:rsidP="008D564C">
            <w:pPr>
              <w:rPr>
                <w:sz w:val="20"/>
                <w:szCs w:val="20"/>
              </w:rPr>
            </w:pPr>
            <w:r w:rsidRPr="00F7433D">
              <w:rPr>
                <w:noProof/>
              </w:rPr>
              <w:drawing>
                <wp:inline distT="0" distB="0" distL="0" distR="0" wp14:anchorId="617D7562" wp14:editId="250D299D">
                  <wp:extent cx="6430010" cy="1583055"/>
                  <wp:effectExtent l="0" t="0" r="8890" b="0"/>
                  <wp:docPr id="4" name="Рисунок 4" descr="C:\Users\disp_rts2\Desktop\Шапка БЭ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sp_rts2\Desktop\Шапка БЭ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7692" cy="161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4710A" w14:textId="77777777" w:rsidR="00F72499" w:rsidRPr="009509DC" w:rsidRDefault="00F72499" w:rsidP="008D564C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50243EE" wp14:editId="42F4B769">
                      <wp:simplePos x="0" y="0"/>
                      <wp:positionH relativeFrom="column">
                        <wp:posOffset>6972300</wp:posOffset>
                      </wp:positionH>
                      <wp:positionV relativeFrom="paragraph">
                        <wp:posOffset>-228600</wp:posOffset>
                      </wp:positionV>
                      <wp:extent cx="114300" cy="457200"/>
                      <wp:effectExtent l="9525" t="9525" r="9525" b="9525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F710DF" w14:textId="77777777" w:rsidR="00F946E8" w:rsidRDefault="00F946E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0243E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549pt;margin-top:-18pt;width:9pt;height:3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">
                      <v:textbox>
                        <w:txbxContent>
                          <w:p w14:paraId="5AF710DF" w14:textId="77777777" w:rsidR="00F946E8" w:rsidRDefault="00F946E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D1146" w:rsidRPr="002411BD" w14:paraId="668345A8" w14:textId="77777777" w:rsidTr="00DD1146">
        <w:trPr>
          <w:cantSplit/>
          <w:trHeight w:val="348"/>
        </w:trPr>
        <w:tc>
          <w:tcPr>
            <w:tcW w:w="284" w:type="dxa"/>
          </w:tcPr>
          <w:p w14:paraId="66D857BA" w14:textId="77777777" w:rsidR="00DD1146" w:rsidRPr="002411BD" w:rsidRDefault="00DD1146" w:rsidP="00EA29C4"/>
        </w:tc>
        <w:tc>
          <w:tcPr>
            <w:tcW w:w="9922" w:type="dxa"/>
            <w:gridSpan w:val="6"/>
          </w:tcPr>
          <w:p w14:paraId="14AA5B75" w14:textId="77777777" w:rsidR="00DD1146" w:rsidRPr="002411BD" w:rsidRDefault="00DD1146" w:rsidP="00B83EBD"/>
        </w:tc>
      </w:tr>
      <w:tr w:rsidR="00DD1146" w:rsidRPr="00102EE0" w14:paraId="25FFD375" w14:textId="77777777" w:rsidTr="00C04A8E">
        <w:trPr>
          <w:cantSplit/>
          <w:trHeight w:val="620"/>
        </w:trPr>
        <w:tc>
          <w:tcPr>
            <w:tcW w:w="3326" w:type="dxa"/>
            <w:gridSpan w:val="5"/>
          </w:tcPr>
          <w:p w14:paraId="55143A09" w14:textId="77777777" w:rsidR="00DD1146" w:rsidRDefault="00DD1146" w:rsidP="00EC1C43">
            <w:pPr>
              <w:jc w:val="center"/>
            </w:pPr>
            <w:r>
              <w:t>ТЕЛЕФОНОГРАММА</w:t>
            </w:r>
          </w:p>
          <w:p w14:paraId="04035CB7" w14:textId="77777777" w:rsidR="00DD1146" w:rsidRPr="00102EE0" w:rsidRDefault="00DD1146" w:rsidP="00EC1C43">
            <w:pPr>
              <w:jc w:val="center"/>
            </w:pPr>
          </w:p>
        </w:tc>
        <w:tc>
          <w:tcPr>
            <w:tcW w:w="1352" w:type="dxa"/>
          </w:tcPr>
          <w:p w14:paraId="10088C1C" w14:textId="77777777" w:rsidR="00DD1146" w:rsidRDefault="00DD1146" w:rsidP="00EC1C43">
            <w:pPr>
              <w:rPr>
                <w:u w:val="single"/>
              </w:rPr>
            </w:pPr>
          </w:p>
        </w:tc>
        <w:tc>
          <w:tcPr>
            <w:tcW w:w="5528" w:type="dxa"/>
            <w:vMerge w:val="restart"/>
            <w:shd w:val="clear" w:color="auto" w:fill="auto"/>
          </w:tcPr>
          <w:p w14:paraId="24365515" w14:textId="77777777" w:rsidR="005D5584" w:rsidRPr="000C5003" w:rsidRDefault="00487CA4" w:rsidP="005D5584">
            <w:pPr>
              <w:rPr>
                <w:u w:val="single"/>
              </w:rPr>
            </w:pPr>
            <w:r w:rsidRPr="00D32352">
              <w:rPr>
                <w:u w:val="single"/>
              </w:rPr>
              <w:t>Адресат: ПБО ИЭСБК, ИО ИЭСБК</w:t>
            </w:r>
            <w:r>
              <w:rPr>
                <w:u w:val="single"/>
              </w:rPr>
              <w:t xml:space="preserve">, </w:t>
            </w:r>
            <w:r w:rsidR="00D2721A">
              <w:rPr>
                <w:u w:val="single"/>
              </w:rPr>
              <w:t xml:space="preserve">МУП </w:t>
            </w:r>
            <w:r w:rsidR="005D5584">
              <w:rPr>
                <w:u w:val="single"/>
              </w:rPr>
              <w:t>Контакт центр (500-100).</w:t>
            </w:r>
          </w:p>
          <w:p w14:paraId="6470359F" w14:textId="536ABCCD" w:rsidR="00487CA4" w:rsidRPr="000C5003" w:rsidRDefault="00487CA4" w:rsidP="00487CA4">
            <w:pPr>
              <w:rPr>
                <w:u w:val="single"/>
              </w:rPr>
            </w:pPr>
          </w:p>
          <w:p w14:paraId="3FC607B4" w14:textId="77777777" w:rsidR="00487CA4" w:rsidRPr="00D32352" w:rsidRDefault="00487CA4" w:rsidP="00487CA4"/>
          <w:p w14:paraId="3136FFCB" w14:textId="211A9DAB" w:rsidR="00DD1146" w:rsidRPr="00102EE0" w:rsidRDefault="00487CA4" w:rsidP="00487CA4">
            <w:r w:rsidRPr="00D32352">
              <w:rPr>
                <w:u w:val="single"/>
              </w:rPr>
              <w:t xml:space="preserve">Копия: ЕДДС г. Иркутска, Комитет по управлению </w:t>
            </w:r>
            <w:r w:rsidR="005D5584">
              <w:rPr>
                <w:u w:val="single"/>
              </w:rPr>
              <w:t>Правобережным</w:t>
            </w:r>
            <w:r w:rsidRPr="00D32352">
              <w:rPr>
                <w:u w:val="single"/>
              </w:rPr>
              <w:t xml:space="preserve"> округо</w:t>
            </w:r>
            <w:r w:rsidR="00C90579">
              <w:rPr>
                <w:u w:val="single"/>
              </w:rPr>
              <w:t>м</w:t>
            </w:r>
            <w:r w:rsidRPr="00D32352">
              <w:rPr>
                <w:u w:val="single"/>
              </w:rPr>
              <w:t xml:space="preserve"> г. Иркутска.</w:t>
            </w:r>
          </w:p>
        </w:tc>
      </w:tr>
      <w:tr w:rsidR="00166EA6" w:rsidRPr="0080576C" w14:paraId="17DCF357" w14:textId="77777777" w:rsidTr="00DD1146">
        <w:trPr>
          <w:cantSplit/>
          <w:trHeight w:val="309"/>
        </w:trPr>
        <w:tc>
          <w:tcPr>
            <w:tcW w:w="1843" w:type="dxa"/>
            <w:gridSpan w:val="3"/>
            <w:tcBorders>
              <w:bottom w:val="single" w:sz="4" w:space="0" w:color="auto"/>
            </w:tcBorders>
          </w:tcPr>
          <w:p w14:paraId="625FF8A2" w14:textId="06ACFC34" w:rsidR="00166EA6" w:rsidRPr="0080576C" w:rsidRDefault="00B37F48" w:rsidP="00C90579">
            <w:pPr>
              <w:ind w:left="-108"/>
              <w:jc w:val="center"/>
            </w:pPr>
            <w:r>
              <w:t>16</w:t>
            </w:r>
            <w:r w:rsidR="00166EA6">
              <w:t xml:space="preserve"> </w:t>
            </w:r>
            <w:r w:rsidR="00487CA4">
              <w:t>ию</w:t>
            </w:r>
            <w:r w:rsidR="002C6036">
              <w:t>л</w:t>
            </w:r>
            <w:r w:rsidR="00487CA4">
              <w:t>я</w:t>
            </w:r>
            <w:r w:rsidR="00166EA6" w:rsidRPr="0080576C">
              <w:t xml:space="preserve"> 202</w:t>
            </w:r>
            <w:r w:rsidR="00762FBD">
              <w:t>6</w:t>
            </w:r>
          </w:p>
        </w:tc>
        <w:tc>
          <w:tcPr>
            <w:tcW w:w="709" w:type="dxa"/>
          </w:tcPr>
          <w:p w14:paraId="16D2437C" w14:textId="3E5EFBDD" w:rsidR="00166EA6" w:rsidRPr="0080576C" w:rsidRDefault="00166EA6" w:rsidP="00166EA6">
            <w:pPr>
              <w:ind w:left="-108"/>
            </w:pPr>
            <w:r w:rsidRPr="0080576C">
              <w:t xml:space="preserve">       №</w:t>
            </w:r>
          </w:p>
        </w:tc>
        <w:tc>
          <w:tcPr>
            <w:tcW w:w="774" w:type="dxa"/>
            <w:tcBorders>
              <w:bottom w:val="single" w:sz="4" w:space="0" w:color="auto"/>
            </w:tcBorders>
          </w:tcPr>
          <w:p w14:paraId="1B739D5A" w14:textId="3C88092D" w:rsidR="00166EA6" w:rsidRPr="008350EF" w:rsidRDefault="00166EA6" w:rsidP="00166EA6">
            <w:pPr>
              <w:rPr>
                <w:lang w:val="en-US"/>
              </w:rPr>
            </w:pPr>
            <w:r w:rsidRPr="0080576C">
              <w:t xml:space="preserve"> </w:t>
            </w:r>
            <w:r w:rsidR="00B83A02">
              <w:t>70</w:t>
            </w:r>
            <w:r w:rsidR="008350EF">
              <w:rPr>
                <w:lang w:val="en-US"/>
              </w:rPr>
              <w:t>7</w:t>
            </w:r>
          </w:p>
        </w:tc>
        <w:tc>
          <w:tcPr>
            <w:tcW w:w="1352" w:type="dxa"/>
          </w:tcPr>
          <w:p w14:paraId="3D684D1A" w14:textId="77777777" w:rsidR="00166EA6" w:rsidRPr="0080576C" w:rsidRDefault="00166EA6" w:rsidP="00166EA6">
            <w:pPr>
              <w:jc w:val="center"/>
            </w:pPr>
          </w:p>
        </w:tc>
        <w:tc>
          <w:tcPr>
            <w:tcW w:w="5528" w:type="dxa"/>
            <w:vMerge/>
            <w:shd w:val="clear" w:color="auto" w:fill="auto"/>
          </w:tcPr>
          <w:p w14:paraId="6562BC41" w14:textId="77777777" w:rsidR="00166EA6" w:rsidRPr="0080576C" w:rsidRDefault="00166EA6" w:rsidP="00166EA6">
            <w:pPr>
              <w:jc w:val="center"/>
            </w:pPr>
          </w:p>
        </w:tc>
      </w:tr>
      <w:tr w:rsidR="00DD1146" w:rsidRPr="0080576C" w14:paraId="73AD1468" w14:textId="77777777" w:rsidTr="00DD1146">
        <w:trPr>
          <w:cantSplit/>
          <w:trHeight w:val="348"/>
        </w:trPr>
        <w:tc>
          <w:tcPr>
            <w:tcW w:w="828" w:type="dxa"/>
            <w:gridSpan w:val="2"/>
            <w:tcBorders>
              <w:top w:val="single" w:sz="4" w:space="0" w:color="auto"/>
            </w:tcBorders>
          </w:tcPr>
          <w:p w14:paraId="12700F66" w14:textId="77777777" w:rsidR="00DD1146" w:rsidRPr="0080576C" w:rsidRDefault="00DD1146" w:rsidP="00EC1C43">
            <w:pPr>
              <w:ind w:left="-108"/>
            </w:pPr>
          </w:p>
        </w:tc>
        <w:tc>
          <w:tcPr>
            <w:tcW w:w="1015" w:type="dxa"/>
            <w:tcBorders>
              <w:top w:val="single" w:sz="4" w:space="0" w:color="auto"/>
            </w:tcBorders>
          </w:tcPr>
          <w:p w14:paraId="700B77C5" w14:textId="77777777" w:rsidR="00DD1146" w:rsidRPr="0080576C" w:rsidRDefault="00DD1146" w:rsidP="00EC1C43">
            <w:pPr>
              <w:ind w:left="-108"/>
              <w:rPr>
                <w:sz w:val="22"/>
              </w:rPr>
            </w:pPr>
          </w:p>
        </w:tc>
        <w:tc>
          <w:tcPr>
            <w:tcW w:w="709" w:type="dxa"/>
          </w:tcPr>
          <w:p w14:paraId="02FEB7DB" w14:textId="77777777" w:rsidR="00DD1146" w:rsidRPr="0080576C" w:rsidRDefault="00DD1146" w:rsidP="00EC1C43">
            <w:pPr>
              <w:ind w:left="-108"/>
            </w:pPr>
          </w:p>
        </w:tc>
        <w:tc>
          <w:tcPr>
            <w:tcW w:w="774" w:type="dxa"/>
          </w:tcPr>
          <w:p w14:paraId="00E006A2" w14:textId="77777777" w:rsidR="00DD1146" w:rsidRPr="0080576C" w:rsidRDefault="00DD1146" w:rsidP="00EC1C43">
            <w:pPr>
              <w:ind w:left="-108"/>
              <w:rPr>
                <w:sz w:val="22"/>
              </w:rPr>
            </w:pPr>
          </w:p>
        </w:tc>
        <w:tc>
          <w:tcPr>
            <w:tcW w:w="1352" w:type="dxa"/>
          </w:tcPr>
          <w:p w14:paraId="2D6B1F91" w14:textId="77777777" w:rsidR="00DD1146" w:rsidRPr="0080576C" w:rsidRDefault="00DD1146" w:rsidP="00EC1C43">
            <w:pPr>
              <w:jc w:val="center"/>
            </w:pPr>
          </w:p>
        </w:tc>
        <w:tc>
          <w:tcPr>
            <w:tcW w:w="5528" w:type="dxa"/>
            <w:vMerge/>
            <w:shd w:val="clear" w:color="auto" w:fill="auto"/>
          </w:tcPr>
          <w:p w14:paraId="01A6B652" w14:textId="77777777" w:rsidR="00DD1146" w:rsidRPr="0080576C" w:rsidRDefault="00DD1146" w:rsidP="00EC1C43">
            <w:pPr>
              <w:jc w:val="center"/>
            </w:pPr>
          </w:p>
        </w:tc>
      </w:tr>
      <w:tr w:rsidR="00DD1146" w:rsidRPr="0080576C" w14:paraId="0B4B5F8D" w14:textId="77777777" w:rsidTr="00DD1146">
        <w:trPr>
          <w:cantSplit/>
          <w:trHeight w:val="348"/>
        </w:trPr>
        <w:tc>
          <w:tcPr>
            <w:tcW w:w="1843" w:type="dxa"/>
            <w:gridSpan w:val="3"/>
          </w:tcPr>
          <w:p w14:paraId="37715BC5" w14:textId="77777777" w:rsidR="00DD1146" w:rsidRPr="0080576C" w:rsidRDefault="00DD1146" w:rsidP="00EC1C43">
            <w:pPr>
              <w:rPr>
                <w:sz w:val="22"/>
              </w:rPr>
            </w:pPr>
            <w:r w:rsidRPr="0080576C">
              <w:rPr>
                <w:sz w:val="22"/>
              </w:rPr>
              <w:t>Время передачи:</w:t>
            </w:r>
          </w:p>
          <w:p w14:paraId="12DA7587" w14:textId="763C96E0" w:rsidR="00DD1146" w:rsidRPr="003B2F44" w:rsidRDefault="00FD058D" w:rsidP="00EC1C43">
            <w:pPr>
              <w:rPr>
                <w:sz w:val="22"/>
                <w:lang w:val="en-US"/>
              </w:rPr>
            </w:pPr>
            <w:r>
              <w:rPr>
                <w:sz w:val="22"/>
              </w:rPr>
              <w:t>1</w:t>
            </w:r>
            <w:r w:rsidR="000861FB">
              <w:rPr>
                <w:sz w:val="22"/>
              </w:rPr>
              <w:t>6</w:t>
            </w:r>
            <w:r w:rsidR="000D772A">
              <w:rPr>
                <w:sz w:val="22"/>
              </w:rPr>
              <w:t>-</w:t>
            </w:r>
            <w:r w:rsidR="000861FB">
              <w:rPr>
                <w:sz w:val="22"/>
              </w:rPr>
              <w:t>1</w:t>
            </w:r>
            <w:r w:rsidR="00E76134">
              <w:rPr>
                <w:sz w:val="22"/>
              </w:rPr>
              <w:t>8</w:t>
            </w:r>
          </w:p>
          <w:p w14:paraId="61DB712A" w14:textId="77777777" w:rsidR="00DD1146" w:rsidRPr="0080576C" w:rsidRDefault="00DD1146" w:rsidP="00EC1C43">
            <w:pPr>
              <w:rPr>
                <w:sz w:val="22"/>
              </w:rPr>
            </w:pPr>
          </w:p>
        </w:tc>
        <w:tc>
          <w:tcPr>
            <w:tcW w:w="1483" w:type="dxa"/>
            <w:gridSpan w:val="2"/>
          </w:tcPr>
          <w:p w14:paraId="3A915025" w14:textId="77777777" w:rsidR="00DD1146" w:rsidRPr="0080576C" w:rsidRDefault="00DD1146" w:rsidP="00EC1C43">
            <w:pPr>
              <w:rPr>
                <w:sz w:val="22"/>
              </w:rPr>
            </w:pPr>
          </w:p>
        </w:tc>
        <w:tc>
          <w:tcPr>
            <w:tcW w:w="1352" w:type="dxa"/>
          </w:tcPr>
          <w:p w14:paraId="73BC66E4" w14:textId="77777777" w:rsidR="00DD1146" w:rsidRPr="00CD7826" w:rsidRDefault="00DD1146" w:rsidP="00EC1C43">
            <w:pPr>
              <w:jc w:val="center"/>
              <w:rPr>
                <w:lang w:val="en-US"/>
              </w:rPr>
            </w:pPr>
          </w:p>
        </w:tc>
        <w:tc>
          <w:tcPr>
            <w:tcW w:w="5528" w:type="dxa"/>
            <w:shd w:val="clear" w:color="auto" w:fill="auto"/>
          </w:tcPr>
          <w:p w14:paraId="1DC435A9" w14:textId="77777777" w:rsidR="00DD1146" w:rsidRPr="0080576C" w:rsidRDefault="00DD1146" w:rsidP="00EC1C43">
            <w:pPr>
              <w:jc w:val="center"/>
            </w:pPr>
          </w:p>
        </w:tc>
      </w:tr>
      <w:tr w:rsidR="00F72499" w:rsidRPr="0080576C" w14:paraId="249E8D5C" w14:textId="77777777" w:rsidTr="00DD1146">
        <w:trPr>
          <w:cantSplit/>
          <w:trHeight w:val="348"/>
        </w:trPr>
        <w:tc>
          <w:tcPr>
            <w:tcW w:w="284" w:type="dxa"/>
          </w:tcPr>
          <w:p w14:paraId="659D5ED1" w14:textId="77777777" w:rsidR="00DD1146" w:rsidRPr="0080576C" w:rsidRDefault="00DD1146" w:rsidP="00EA29C4"/>
        </w:tc>
        <w:tc>
          <w:tcPr>
            <w:tcW w:w="9922" w:type="dxa"/>
            <w:gridSpan w:val="6"/>
          </w:tcPr>
          <w:p w14:paraId="4BC7342E" w14:textId="0C6E1592" w:rsidR="00B615FA" w:rsidRDefault="00B615FA" w:rsidP="00B615FA">
            <w:r w:rsidRPr="002411BD">
              <w:t>О</w:t>
            </w:r>
            <w:r w:rsidR="002C6036">
              <w:t xml:space="preserve"> продлении</w:t>
            </w:r>
            <w:r w:rsidR="0083413C">
              <w:t xml:space="preserve"> </w:t>
            </w:r>
            <w:r w:rsidR="00950BEA">
              <w:t>отключени</w:t>
            </w:r>
            <w:r w:rsidR="002C6036">
              <w:t>я</w:t>
            </w:r>
            <w:r w:rsidR="00DA4D94">
              <w:t xml:space="preserve"> </w:t>
            </w:r>
            <w:r>
              <w:t xml:space="preserve"> </w:t>
            </w:r>
          </w:p>
          <w:p w14:paraId="21CBDB08" w14:textId="06138289" w:rsidR="00F72499" w:rsidRPr="0080576C" w:rsidRDefault="00EA43B3" w:rsidP="00B615FA">
            <w:pPr>
              <w:rPr>
                <w:sz w:val="22"/>
              </w:rPr>
            </w:pPr>
            <w:r>
              <w:t>горячего вод</w:t>
            </w:r>
            <w:r w:rsidR="00E720B9">
              <w:t>оснабжения</w:t>
            </w:r>
            <w:r w:rsidR="00B615FA">
              <w:rPr>
                <w:sz w:val="22"/>
              </w:rPr>
              <w:t>.</w:t>
            </w:r>
          </w:p>
        </w:tc>
      </w:tr>
      <w:tr w:rsidR="00F72499" w:rsidRPr="0080576C" w14:paraId="50245779" w14:textId="77777777" w:rsidTr="00DD1146">
        <w:trPr>
          <w:cantSplit/>
          <w:trHeight w:val="348"/>
        </w:trPr>
        <w:tc>
          <w:tcPr>
            <w:tcW w:w="284" w:type="dxa"/>
          </w:tcPr>
          <w:p w14:paraId="71A1D8E3" w14:textId="77777777" w:rsidR="00F72499" w:rsidRPr="0080576C" w:rsidRDefault="00F72499" w:rsidP="00A16518"/>
        </w:tc>
        <w:tc>
          <w:tcPr>
            <w:tcW w:w="9922" w:type="dxa"/>
            <w:gridSpan w:val="6"/>
          </w:tcPr>
          <w:p w14:paraId="690A6DD4" w14:textId="77777777" w:rsidR="00F72499" w:rsidRPr="0080576C" w:rsidRDefault="00F72499" w:rsidP="00A16518"/>
        </w:tc>
      </w:tr>
    </w:tbl>
    <w:p w14:paraId="558D66F7" w14:textId="6B9A3F48" w:rsidR="001C298F" w:rsidRPr="00962FCD" w:rsidRDefault="00F946E8" w:rsidP="00962FCD">
      <w:pPr>
        <w:ind w:firstLine="567"/>
        <w:jc w:val="both"/>
        <w:rPr>
          <w:color w:val="000000" w:themeColor="text1"/>
        </w:rPr>
      </w:pPr>
      <w:r w:rsidRPr="0080576C">
        <w:rPr>
          <w:color w:val="000000" w:themeColor="text1"/>
        </w:rPr>
        <w:t>УТС</w:t>
      </w:r>
      <w:r w:rsidR="001A5329" w:rsidRPr="0080576C">
        <w:rPr>
          <w:color w:val="000000" w:themeColor="text1"/>
        </w:rPr>
        <w:t xml:space="preserve"> Н</w:t>
      </w:r>
      <w:r w:rsidRPr="0080576C">
        <w:rPr>
          <w:color w:val="000000" w:themeColor="text1"/>
        </w:rPr>
        <w:t>ово</w:t>
      </w:r>
      <w:r w:rsidR="001A5329" w:rsidRPr="0080576C">
        <w:rPr>
          <w:color w:val="000000" w:themeColor="text1"/>
        </w:rPr>
        <w:t>-И</w:t>
      </w:r>
      <w:r w:rsidRPr="0080576C">
        <w:rPr>
          <w:color w:val="000000" w:themeColor="text1"/>
        </w:rPr>
        <w:t xml:space="preserve">ркутской </w:t>
      </w:r>
      <w:r w:rsidR="001A5329" w:rsidRPr="0080576C">
        <w:rPr>
          <w:color w:val="000000" w:themeColor="text1"/>
        </w:rPr>
        <w:t>ТЭЦ филиал</w:t>
      </w:r>
      <w:r w:rsidRPr="0080576C">
        <w:rPr>
          <w:color w:val="000000" w:themeColor="text1"/>
        </w:rPr>
        <w:t>а</w:t>
      </w:r>
      <w:r w:rsidR="001A5329" w:rsidRPr="0080576C">
        <w:rPr>
          <w:color w:val="000000" w:themeColor="text1"/>
        </w:rPr>
        <w:t xml:space="preserve"> ООО «Байкальская Энергетическая Компания» сообщает, что</w:t>
      </w:r>
      <w:bookmarkStart w:id="0" w:name="_Hlk168482821"/>
      <w:bookmarkStart w:id="1" w:name="_Hlk168921402"/>
      <w:r w:rsidR="00166EA6">
        <w:rPr>
          <w:color w:val="000000" w:themeColor="text1"/>
        </w:rPr>
        <w:t xml:space="preserve"> </w:t>
      </w:r>
      <w:r w:rsidR="00781945">
        <w:rPr>
          <w:color w:val="000000" w:themeColor="text1"/>
        </w:rPr>
        <w:t xml:space="preserve">для </w:t>
      </w:r>
      <w:r w:rsidR="009817FA">
        <w:rPr>
          <w:color w:val="000000" w:themeColor="text1"/>
        </w:rPr>
        <w:t>устранения дефекта</w:t>
      </w:r>
      <w:r w:rsidR="00D2721A">
        <w:rPr>
          <w:color w:val="000000" w:themeColor="text1"/>
        </w:rPr>
        <w:t xml:space="preserve"> ГИ</w:t>
      </w:r>
      <w:r w:rsidR="009817FA">
        <w:rPr>
          <w:color w:val="000000" w:themeColor="text1"/>
        </w:rPr>
        <w:t xml:space="preserve"> </w:t>
      </w:r>
      <w:bookmarkStart w:id="2" w:name="_Hlk192515760"/>
      <w:bookmarkEnd w:id="0"/>
      <w:bookmarkEnd w:id="1"/>
      <w:r w:rsidR="008350EF" w:rsidRPr="008350EF">
        <w:rPr>
          <w:color w:val="000000" w:themeColor="text1"/>
        </w:rPr>
        <w:t xml:space="preserve"> на участке тепловой сети подающего трубопровода от ТК-23Е</w:t>
      </w:r>
      <w:r w:rsidR="00962FCD" w:rsidRPr="00962FCD">
        <w:rPr>
          <w:color w:val="000000" w:themeColor="text1"/>
        </w:rPr>
        <w:t xml:space="preserve"> </w:t>
      </w:r>
      <w:r w:rsidR="00D2721A">
        <w:rPr>
          <w:color w:val="000000" w:themeColor="text1"/>
        </w:rPr>
        <w:t xml:space="preserve">по адресу: </w:t>
      </w:r>
      <w:bookmarkStart w:id="3" w:name="_Hlk233667097"/>
      <w:r w:rsidR="008350EF">
        <w:rPr>
          <w:color w:val="000000" w:themeColor="text1"/>
        </w:rPr>
        <w:t>Петрова,56</w:t>
      </w:r>
      <w:r w:rsidR="00962FCD">
        <w:rPr>
          <w:color w:val="000000" w:themeColor="text1"/>
        </w:rPr>
        <w:t xml:space="preserve"> по </w:t>
      </w:r>
      <w:r w:rsidR="00166EA6" w:rsidRPr="00962FCD">
        <w:rPr>
          <w:b/>
          <w:bCs/>
          <w:color w:val="FF0000"/>
          <w:u w:val="single"/>
        </w:rPr>
        <w:t xml:space="preserve">с </w:t>
      </w:r>
      <w:r w:rsidR="00D2721A" w:rsidRPr="00962FCD">
        <w:rPr>
          <w:b/>
          <w:bCs/>
          <w:color w:val="FF0000"/>
          <w:u w:val="single"/>
        </w:rPr>
        <w:t>20</w:t>
      </w:r>
      <w:r w:rsidR="00166EA6" w:rsidRPr="00962FCD">
        <w:rPr>
          <w:b/>
          <w:color w:val="FF0000"/>
          <w:u w:val="single"/>
        </w:rPr>
        <w:t>-</w:t>
      </w:r>
      <w:r w:rsidR="00781945" w:rsidRPr="00962FCD">
        <w:rPr>
          <w:b/>
          <w:color w:val="FF0000"/>
          <w:u w:val="single"/>
        </w:rPr>
        <w:t>00</w:t>
      </w:r>
      <w:r w:rsidR="00166EA6" w:rsidRPr="00962FCD">
        <w:rPr>
          <w:b/>
          <w:color w:val="FF0000"/>
          <w:u w:val="single"/>
        </w:rPr>
        <w:t>ч.</w:t>
      </w:r>
      <w:r w:rsidR="00C90579" w:rsidRPr="00962FCD">
        <w:rPr>
          <w:b/>
          <w:color w:val="FF0000"/>
          <w:u w:val="single"/>
        </w:rPr>
        <w:t xml:space="preserve"> «</w:t>
      </w:r>
      <w:r w:rsidR="008350EF">
        <w:rPr>
          <w:b/>
          <w:color w:val="FF0000"/>
          <w:u w:val="single"/>
        </w:rPr>
        <w:t>10</w:t>
      </w:r>
      <w:r w:rsidR="00C90579" w:rsidRPr="00962FCD">
        <w:rPr>
          <w:b/>
          <w:color w:val="FF0000"/>
          <w:u w:val="single"/>
        </w:rPr>
        <w:t>» ию</w:t>
      </w:r>
      <w:r w:rsidR="00E76134">
        <w:rPr>
          <w:b/>
          <w:color w:val="FF0000"/>
          <w:u w:val="single"/>
        </w:rPr>
        <w:t>ля</w:t>
      </w:r>
      <w:r w:rsidR="00C90579" w:rsidRPr="00962FCD">
        <w:rPr>
          <w:b/>
          <w:color w:val="FF0000"/>
          <w:u w:val="single"/>
        </w:rPr>
        <w:t xml:space="preserve"> </w:t>
      </w:r>
      <w:r w:rsidR="00166EA6" w:rsidRPr="00962FCD">
        <w:rPr>
          <w:b/>
          <w:color w:val="FF0000"/>
          <w:u w:val="single"/>
        </w:rPr>
        <w:t xml:space="preserve">до </w:t>
      </w:r>
      <w:r w:rsidR="00E76134">
        <w:rPr>
          <w:b/>
          <w:color w:val="FF0000"/>
          <w:u w:val="single"/>
        </w:rPr>
        <w:t>20</w:t>
      </w:r>
      <w:r w:rsidR="00166EA6" w:rsidRPr="00962FCD">
        <w:rPr>
          <w:b/>
          <w:color w:val="FF0000"/>
          <w:u w:val="single"/>
        </w:rPr>
        <w:t>-</w:t>
      </w:r>
      <w:r w:rsidR="000C5003" w:rsidRPr="00962FCD">
        <w:rPr>
          <w:b/>
          <w:color w:val="FF0000"/>
          <w:u w:val="single"/>
        </w:rPr>
        <w:t>00</w:t>
      </w:r>
      <w:r w:rsidR="00166EA6" w:rsidRPr="00962FCD">
        <w:rPr>
          <w:b/>
          <w:color w:val="FF0000"/>
          <w:u w:val="single"/>
        </w:rPr>
        <w:t xml:space="preserve">ч. </w:t>
      </w:r>
      <w:bookmarkStart w:id="4" w:name="_Hlk179661782"/>
      <w:r w:rsidR="00166EA6" w:rsidRPr="00962FCD">
        <w:rPr>
          <w:b/>
          <w:color w:val="FF0000"/>
          <w:u w:val="single"/>
        </w:rPr>
        <w:t>«</w:t>
      </w:r>
      <w:r w:rsidR="008350EF">
        <w:rPr>
          <w:b/>
          <w:color w:val="FF0000"/>
          <w:u w:val="single"/>
        </w:rPr>
        <w:t>17</w:t>
      </w:r>
      <w:r w:rsidR="00166EA6" w:rsidRPr="00962FCD">
        <w:rPr>
          <w:b/>
          <w:color w:val="FF0000"/>
          <w:u w:val="single"/>
        </w:rPr>
        <w:t xml:space="preserve">» </w:t>
      </w:r>
      <w:bookmarkEnd w:id="4"/>
      <w:r w:rsidR="00487CA4" w:rsidRPr="00962FCD">
        <w:rPr>
          <w:b/>
          <w:color w:val="FF0000"/>
          <w:u w:val="single"/>
        </w:rPr>
        <w:t>и</w:t>
      </w:r>
      <w:r w:rsidR="009817FA" w:rsidRPr="00962FCD">
        <w:rPr>
          <w:b/>
          <w:color w:val="FF0000"/>
          <w:u w:val="single"/>
        </w:rPr>
        <w:t>юл</w:t>
      </w:r>
      <w:r w:rsidR="00487CA4" w:rsidRPr="00962FCD">
        <w:rPr>
          <w:b/>
          <w:color w:val="FF0000"/>
          <w:u w:val="single"/>
        </w:rPr>
        <w:t>я</w:t>
      </w:r>
      <w:r w:rsidR="00DE42AA" w:rsidRPr="00962FCD">
        <w:rPr>
          <w:b/>
          <w:color w:val="FF0000"/>
          <w:u w:val="single"/>
        </w:rPr>
        <w:t xml:space="preserve"> </w:t>
      </w:r>
      <w:r w:rsidR="00166EA6" w:rsidRPr="00962FCD">
        <w:rPr>
          <w:b/>
          <w:color w:val="FF0000"/>
          <w:u w:val="single"/>
        </w:rPr>
        <w:t>202</w:t>
      </w:r>
      <w:r w:rsidR="00762FBD" w:rsidRPr="00962FCD">
        <w:rPr>
          <w:b/>
          <w:color w:val="FF0000"/>
          <w:u w:val="single"/>
        </w:rPr>
        <w:t>6</w:t>
      </w:r>
      <w:r w:rsidR="00166EA6" w:rsidRPr="00962FCD">
        <w:rPr>
          <w:b/>
          <w:color w:val="FF0000"/>
          <w:u w:val="single"/>
        </w:rPr>
        <w:t>г</w:t>
      </w:r>
      <w:r w:rsidR="00166EA6" w:rsidRPr="00762FBD">
        <w:rPr>
          <w:b/>
          <w:u w:val="single"/>
        </w:rPr>
        <w:t>.</w:t>
      </w:r>
      <w:bookmarkEnd w:id="2"/>
      <w:bookmarkEnd w:id="3"/>
      <w:r w:rsidR="0007381A" w:rsidRPr="003B2F44">
        <w:rPr>
          <w:color w:val="000000" w:themeColor="text1"/>
        </w:rPr>
        <w:t xml:space="preserve"> </w:t>
      </w:r>
      <w:r w:rsidR="002C6036" w:rsidRPr="002C6036">
        <w:rPr>
          <w:color w:val="FF0000"/>
        </w:rPr>
        <w:t>ПРОДЛЕНО</w:t>
      </w:r>
      <w:r w:rsidR="001C298F">
        <w:t xml:space="preserve"> отключен</w:t>
      </w:r>
      <w:r w:rsidR="002C6036">
        <w:t>ие</w:t>
      </w:r>
      <w:r w:rsidR="001C298F">
        <w:t xml:space="preserve"> горяче</w:t>
      </w:r>
      <w:r w:rsidR="002C6036">
        <w:t>го</w:t>
      </w:r>
      <w:r w:rsidR="001C298F">
        <w:t xml:space="preserve"> водоснабжение потребителей </w:t>
      </w:r>
      <w:proofErr w:type="spellStart"/>
      <w:r w:rsidR="001C298F">
        <w:t>указаных</w:t>
      </w:r>
      <w:proofErr w:type="spellEnd"/>
      <w:r w:rsidR="001C298F">
        <w:t xml:space="preserve"> в перечне.</w:t>
      </w:r>
    </w:p>
    <w:p w14:paraId="2CB3ECEB" w14:textId="77777777" w:rsidR="001C298F" w:rsidRPr="006C0A07" w:rsidRDefault="001C298F" w:rsidP="001C298F">
      <w:pPr>
        <w:spacing w:after="120"/>
        <w:ind w:firstLine="567"/>
        <w:jc w:val="both"/>
        <w:rPr>
          <w:color w:val="000000" w:themeColor="text1"/>
        </w:rPr>
      </w:pPr>
      <w:r w:rsidRPr="002C37B4">
        <w:tab/>
        <w:t xml:space="preserve">В случае изменения </w:t>
      </w:r>
      <w:r w:rsidRPr="006C0A07">
        <w:rPr>
          <w:color w:val="000000" w:themeColor="text1"/>
        </w:rPr>
        <w:t xml:space="preserve">продолжительности </w:t>
      </w:r>
      <w:r>
        <w:rPr>
          <w:color w:val="000000" w:themeColor="text1"/>
        </w:rPr>
        <w:t xml:space="preserve">отключения ГВС </w:t>
      </w:r>
      <w:r w:rsidRPr="006C0A07">
        <w:rPr>
          <w:color w:val="000000" w:themeColor="text1"/>
        </w:rPr>
        <w:t>будет</w:t>
      </w:r>
      <w:r>
        <w:rPr>
          <w:color w:val="000000" w:themeColor="text1"/>
        </w:rPr>
        <w:t xml:space="preserve"> направлено дополнительное </w:t>
      </w:r>
      <w:r w:rsidRPr="006C0A07">
        <w:rPr>
          <w:color w:val="000000" w:themeColor="text1"/>
        </w:rPr>
        <w:t>сообщен</w:t>
      </w:r>
      <w:r>
        <w:rPr>
          <w:color w:val="000000" w:themeColor="text1"/>
        </w:rPr>
        <w:t>ие</w:t>
      </w:r>
      <w:r w:rsidRPr="006C0A07">
        <w:rPr>
          <w:color w:val="000000" w:themeColor="text1"/>
        </w:rPr>
        <w:t>.</w:t>
      </w:r>
    </w:p>
    <w:p w14:paraId="0D94CF63" w14:textId="77777777" w:rsidR="001C298F" w:rsidRDefault="001C298F" w:rsidP="001C298F">
      <w:pPr>
        <w:ind w:firstLine="567"/>
        <w:jc w:val="both"/>
        <w:rPr>
          <w:u w:val="single"/>
        </w:rPr>
      </w:pPr>
    </w:p>
    <w:p w14:paraId="20E4BE8A" w14:textId="77777777" w:rsidR="001C298F" w:rsidRPr="00A541AB" w:rsidRDefault="001C298F" w:rsidP="001C298F">
      <w:pPr>
        <w:jc w:val="both"/>
        <w:rPr>
          <w:u w:val="single"/>
        </w:rPr>
      </w:pPr>
      <w:r w:rsidRPr="00A541AB">
        <w:rPr>
          <w:u w:val="single"/>
        </w:rPr>
        <w:t>Мероприятия для организаций, обслуживающих инженерные сети зданий:</w:t>
      </w:r>
    </w:p>
    <w:p w14:paraId="026E891B" w14:textId="77777777" w:rsidR="001C298F" w:rsidRPr="00A541AB" w:rsidRDefault="001C298F" w:rsidP="001C298F">
      <w:pPr>
        <w:numPr>
          <w:ilvl w:val="0"/>
          <w:numId w:val="9"/>
        </w:numPr>
        <w:jc w:val="both"/>
        <w:rPr>
          <w:u w:val="single"/>
        </w:rPr>
      </w:pPr>
      <w:r w:rsidRPr="00A541AB">
        <w:rPr>
          <w:u w:val="single"/>
        </w:rPr>
        <w:t>На ИТП закрыть входные задвижки на ИТП, запереть приводы задвижек на замок и вывесить на них плакаты «Не открывать, работают люди!».</w:t>
      </w:r>
    </w:p>
    <w:p w14:paraId="658E8388" w14:textId="77777777" w:rsidR="001C298F" w:rsidRPr="00A541AB" w:rsidRDefault="001C298F" w:rsidP="001C298F">
      <w:pPr>
        <w:numPr>
          <w:ilvl w:val="0"/>
          <w:numId w:val="9"/>
        </w:numPr>
        <w:jc w:val="both"/>
        <w:rPr>
          <w:u w:val="single"/>
        </w:rPr>
      </w:pPr>
      <w:r w:rsidRPr="00A541AB">
        <w:rPr>
          <w:u w:val="single"/>
        </w:rPr>
        <w:t>При планировании своих работ на тепловой сети до входных задвижек ИТП направить встречную телефонограмму (заявку) диспетчеру РТС-2 о проводимых работах и сроках их проведения. Открытие задвижек на ИТП производить только после получения разрешения на включение (по телефону от диспетчера РТС-2 или после получения телефонограммы на включение).</w:t>
      </w:r>
    </w:p>
    <w:p w14:paraId="2758F77D" w14:textId="77777777" w:rsidR="001C298F" w:rsidRPr="00A541AB" w:rsidRDefault="001C298F" w:rsidP="001C298F">
      <w:pPr>
        <w:numPr>
          <w:ilvl w:val="0"/>
          <w:numId w:val="9"/>
        </w:numPr>
        <w:jc w:val="both"/>
        <w:rPr>
          <w:u w:val="single"/>
        </w:rPr>
      </w:pPr>
      <w:r w:rsidRPr="00A541AB">
        <w:rPr>
          <w:u w:val="single"/>
        </w:rPr>
        <w:t>На информационных стендах разместить следующую информацию для оповещения жителей МКД (на бланке управляющей компании, ТСЖ):</w:t>
      </w:r>
    </w:p>
    <w:p w14:paraId="1B1B434A" w14:textId="77777777" w:rsidR="001C298F" w:rsidRDefault="001C298F" w:rsidP="001C298F">
      <w:pPr>
        <w:ind w:firstLine="284"/>
        <w:jc w:val="both"/>
        <w:rPr>
          <w:color w:val="943634" w:themeColor="accent2" w:themeShade="BF"/>
        </w:rPr>
      </w:pPr>
    </w:p>
    <w:p w14:paraId="7FF12F4B" w14:textId="6F80E0E7" w:rsidR="001C298F" w:rsidRPr="00401B95" w:rsidRDefault="001C298F" w:rsidP="001C298F">
      <w:pPr>
        <w:ind w:firstLine="284"/>
        <w:jc w:val="both"/>
        <w:rPr>
          <w:color w:val="943634" w:themeColor="accent2" w:themeShade="BF"/>
        </w:rPr>
      </w:pPr>
      <w:r w:rsidRPr="009A4E33">
        <w:rPr>
          <w:color w:val="943634" w:themeColor="accent2" w:themeShade="BF"/>
        </w:rPr>
        <w:t xml:space="preserve">В связи </w:t>
      </w:r>
      <w:r w:rsidRPr="002C37B4">
        <w:rPr>
          <w:color w:val="943634" w:themeColor="accent2" w:themeShade="BF"/>
        </w:rPr>
        <w:t xml:space="preserve">с проведением </w:t>
      </w:r>
      <w:r>
        <w:rPr>
          <w:color w:val="943634" w:themeColor="accent2" w:themeShade="BF"/>
        </w:rPr>
        <w:t xml:space="preserve">ремонтных </w:t>
      </w:r>
      <w:r w:rsidRPr="002C37B4">
        <w:rPr>
          <w:color w:val="943634" w:themeColor="accent2" w:themeShade="BF"/>
        </w:rPr>
        <w:t xml:space="preserve">работ </w:t>
      </w:r>
      <w:r w:rsidRPr="00A541AB">
        <w:rPr>
          <w:color w:val="943634" w:themeColor="accent2" w:themeShade="BF"/>
        </w:rPr>
        <w:t>на участке тепловой сети</w:t>
      </w:r>
      <w:r w:rsidRPr="00401B95">
        <w:rPr>
          <w:color w:val="943634" w:themeColor="accent2" w:themeShade="BF"/>
        </w:rPr>
        <w:t xml:space="preserve"> </w:t>
      </w:r>
      <w:proofErr w:type="gramStart"/>
      <w:r w:rsidRPr="00401B95">
        <w:rPr>
          <w:color w:val="943634" w:themeColor="accent2" w:themeShade="BF"/>
        </w:rPr>
        <w:t xml:space="preserve">в </w:t>
      </w:r>
      <w:r w:rsidR="000861FB" w:rsidRPr="00962FCD">
        <w:rPr>
          <w:b/>
          <w:bCs/>
          <w:color w:val="FF0000"/>
          <w:u w:val="single"/>
        </w:rPr>
        <w:t>с</w:t>
      </w:r>
      <w:proofErr w:type="gramEnd"/>
      <w:r w:rsidR="000861FB" w:rsidRPr="00962FCD">
        <w:rPr>
          <w:b/>
          <w:bCs/>
          <w:color w:val="FF0000"/>
          <w:u w:val="single"/>
        </w:rPr>
        <w:t xml:space="preserve"> 20</w:t>
      </w:r>
      <w:r w:rsidR="000861FB" w:rsidRPr="00962FCD">
        <w:rPr>
          <w:b/>
          <w:color w:val="FF0000"/>
          <w:u w:val="single"/>
        </w:rPr>
        <w:t>-00ч. «</w:t>
      </w:r>
      <w:r w:rsidR="000861FB">
        <w:rPr>
          <w:b/>
          <w:color w:val="FF0000"/>
          <w:u w:val="single"/>
        </w:rPr>
        <w:t>10</w:t>
      </w:r>
      <w:r w:rsidR="000861FB" w:rsidRPr="00962FCD">
        <w:rPr>
          <w:b/>
          <w:color w:val="FF0000"/>
          <w:u w:val="single"/>
        </w:rPr>
        <w:t>» ию</w:t>
      </w:r>
      <w:r w:rsidR="000861FB">
        <w:rPr>
          <w:b/>
          <w:color w:val="FF0000"/>
          <w:u w:val="single"/>
        </w:rPr>
        <w:t>ля</w:t>
      </w:r>
      <w:r w:rsidR="000861FB" w:rsidRPr="00962FCD">
        <w:rPr>
          <w:b/>
          <w:color w:val="FF0000"/>
          <w:u w:val="single"/>
        </w:rPr>
        <w:t xml:space="preserve"> до </w:t>
      </w:r>
      <w:r w:rsidR="000861FB">
        <w:rPr>
          <w:b/>
          <w:color w:val="FF0000"/>
          <w:u w:val="single"/>
        </w:rPr>
        <w:t>20</w:t>
      </w:r>
      <w:r w:rsidR="000861FB" w:rsidRPr="00962FCD">
        <w:rPr>
          <w:b/>
          <w:color w:val="FF0000"/>
          <w:u w:val="single"/>
        </w:rPr>
        <w:t>-00ч. «</w:t>
      </w:r>
      <w:r w:rsidR="000861FB">
        <w:rPr>
          <w:b/>
          <w:color w:val="FF0000"/>
          <w:u w:val="single"/>
        </w:rPr>
        <w:t>17</w:t>
      </w:r>
      <w:r w:rsidR="000861FB" w:rsidRPr="00962FCD">
        <w:rPr>
          <w:b/>
          <w:color w:val="FF0000"/>
          <w:u w:val="single"/>
        </w:rPr>
        <w:t>» июля 2026г</w:t>
      </w:r>
      <w:r w:rsidR="000861FB" w:rsidRPr="00401B95">
        <w:rPr>
          <w:color w:val="943634" w:themeColor="accent2" w:themeShade="BF"/>
        </w:rPr>
        <w:t xml:space="preserve"> </w:t>
      </w:r>
      <w:r w:rsidRPr="00401B95">
        <w:rPr>
          <w:color w:val="943634" w:themeColor="accent2" w:themeShade="BF"/>
        </w:rPr>
        <w:t xml:space="preserve">будет отключено горячее водоснабжение. </w:t>
      </w:r>
    </w:p>
    <w:p w14:paraId="62B0400A" w14:textId="77777777" w:rsidR="001C298F" w:rsidRPr="00401B95" w:rsidRDefault="001C298F" w:rsidP="001C298F">
      <w:pPr>
        <w:jc w:val="both"/>
        <w:rPr>
          <w:color w:val="943634" w:themeColor="accent2" w:themeShade="BF"/>
        </w:rPr>
      </w:pPr>
      <w:r w:rsidRPr="00401B95">
        <w:rPr>
          <w:color w:val="943634" w:themeColor="accent2" w:themeShade="BF"/>
        </w:rPr>
        <w:t xml:space="preserve">Приносим свои </w:t>
      </w:r>
      <w:proofErr w:type="spellStart"/>
      <w:r w:rsidRPr="00401B95">
        <w:rPr>
          <w:color w:val="943634" w:themeColor="accent2" w:themeShade="BF"/>
        </w:rPr>
        <w:t>извенения</w:t>
      </w:r>
      <w:proofErr w:type="spellEnd"/>
      <w:r w:rsidRPr="00401B95">
        <w:rPr>
          <w:color w:val="943634" w:themeColor="accent2" w:themeShade="BF"/>
        </w:rPr>
        <w:t xml:space="preserve"> за предоставленные неудобства.</w:t>
      </w:r>
    </w:p>
    <w:p w14:paraId="1E9599C6" w14:textId="77777777" w:rsidR="001C298F" w:rsidRPr="00401B95" w:rsidRDefault="001C298F" w:rsidP="001C298F">
      <w:pPr>
        <w:jc w:val="both"/>
        <w:rPr>
          <w:color w:val="943634" w:themeColor="accent2" w:themeShade="BF"/>
        </w:rPr>
      </w:pPr>
      <w:r w:rsidRPr="00401B95">
        <w:rPr>
          <w:color w:val="943634" w:themeColor="accent2" w:themeShade="BF"/>
        </w:rPr>
        <w:t>По всем вопросам обращаться к диспетчеру УК по телефону: (№ телефона)</w:t>
      </w:r>
    </w:p>
    <w:p w14:paraId="6C39081C" w14:textId="77777777" w:rsidR="001C298F" w:rsidRPr="00401B95" w:rsidRDefault="001C298F" w:rsidP="001C298F">
      <w:pPr>
        <w:jc w:val="both"/>
        <w:rPr>
          <w:color w:val="943634" w:themeColor="accent2" w:themeShade="BF"/>
        </w:rPr>
      </w:pPr>
      <w:r w:rsidRPr="00401B95">
        <w:rPr>
          <w:color w:val="943634" w:themeColor="accent2" w:themeShade="BF"/>
        </w:rPr>
        <w:t xml:space="preserve">При отсутствии информации у диспетчера УК просьба обратиться к диспетчеру ЕТО ООО </w:t>
      </w:r>
      <w:r w:rsidRPr="002C37B4">
        <w:rPr>
          <w:color w:val="943634" w:themeColor="accent2" w:themeShade="BF"/>
        </w:rPr>
        <w:t>«</w:t>
      </w:r>
      <w:proofErr w:type="spellStart"/>
      <w:r w:rsidRPr="002C37B4">
        <w:rPr>
          <w:color w:val="943634" w:themeColor="accent2" w:themeShade="BF"/>
        </w:rPr>
        <w:t>Иркутскэнергосбыт</w:t>
      </w:r>
      <w:proofErr w:type="spellEnd"/>
      <w:r w:rsidRPr="002C37B4">
        <w:rPr>
          <w:color w:val="943634" w:themeColor="accent2" w:themeShade="BF"/>
        </w:rPr>
        <w:t>» по тел</w:t>
      </w:r>
      <w:r w:rsidRPr="008749C2">
        <w:rPr>
          <w:color w:val="943634" w:themeColor="accent2" w:themeShade="BF"/>
        </w:rPr>
        <w:t>. 794-794.</w:t>
      </w:r>
    </w:p>
    <w:p w14:paraId="450C5B8B" w14:textId="62F90970" w:rsidR="00212062" w:rsidRDefault="00212062" w:rsidP="001C298F">
      <w:pPr>
        <w:ind w:firstLine="567"/>
        <w:jc w:val="both"/>
        <w:rPr>
          <w:b/>
          <w:u w:val="single"/>
        </w:rPr>
      </w:pPr>
    </w:p>
    <w:p w14:paraId="06385DBD" w14:textId="07D65876" w:rsidR="009F460C" w:rsidRDefault="006C0A07" w:rsidP="00875347">
      <w:pPr>
        <w:jc w:val="both"/>
        <w:rPr>
          <w:b/>
          <w:u w:val="single"/>
        </w:rPr>
      </w:pPr>
      <w:r w:rsidRPr="00A9154F">
        <w:rPr>
          <w:b/>
          <w:u w:val="single"/>
        </w:rPr>
        <w:t>Перечень потребителей:</w:t>
      </w:r>
    </w:p>
    <w:tbl>
      <w:tblPr>
        <w:tblW w:w="9943" w:type="dxa"/>
        <w:tblLook w:val="04A0" w:firstRow="1" w:lastRow="0" w:firstColumn="1" w:lastColumn="0" w:noHBand="0" w:noVBand="1"/>
      </w:tblPr>
      <w:tblGrid>
        <w:gridCol w:w="2339"/>
        <w:gridCol w:w="1762"/>
        <w:gridCol w:w="2941"/>
        <w:gridCol w:w="2167"/>
        <w:gridCol w:w="734"/>
      </w:tblGrid>
      <w:tr w:rsidR="00DE42AA" w14:paraId="246AB2FE" w14:textId="77777777" w:rsidTr="00010201">
        <w:trPr>
          <w:trHeight w:val="20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93475BC" w14:textId="77777777" w:rsidR="00DE42AA" w:rsidRDefault="00DE42AA" w:rsidP="00BE04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узла</w:t>
            </w:r>
          </w:p>
        </w:tc>
        <w:tc>
          <w:tcPr>
            <w:tcW w:w="17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C957E5E" w14:textId="77777777" w:rsidR="00DE42AA" w:rsidRDefault="00DE42AA" w:rsidP="00BE04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 узла ввода</w:t>
            </w:r>
          </w:p>
        </w:tc>
        <w:tc>
          <w:tcPr>
            <w:tcW w:w="294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0E1DCA85" w14:textId="77777777" w:rsidR="00DE42AA" w:rsidRDefault="00DE42AA" w:rsidP="00BE04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Адрес узла ввода по ФИАС</w:t>
            </w:r>
          </w:p>
        </w:tc>
        <w:tc>
          <w:tcPr>
            <w:tcW w:w="2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7EF1939" w14:textId="77777777" w:rsidR="00DE42AA" w:rsidRDefault="00DE42AA" w:rsidP="00BE04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Идентификатор объекта ФИАС</w:t>
            </w:r>
          </w:p>
        </w:tc>
        <w:tc>
          <w:tcPr>
            <w:tcW w:w="7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1AA76F6F" w14:textId="77777777" w:rsidR="00DE42AA" w:rsidRDefault="00DE42AA" w:rsidP="00BE04C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ввода</w:t>
            </w:r>
          </w:p>
        </w:tc>
      </w:tr>
      <w:tr w:rsidR="00505E41" w14:paraId="1CFBF3FF" w14:textId="77777777" w:rsidTr="00010201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776243" w14:textId="6113DB8F" w:rsidR="00505E41" w:rsidRDefault="00505E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016E11" w14:textId="3762B704" w:rsidR="00505E41" w:rsidRDefault="00505E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E87830" w14:textId="5B8FD171" w:rsidR="00505E41" w:rsidRDefault="00505E4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57A67F" w14:textId="61C19C23" w:rsidR="00505E41" w:rsidRPr="00505E41" w:rsidRDefault="00505E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9B46E7" w14:textId="723B232E" w:rsidR="00505E41" w:rsidRPr="00505E41" w:rsidRDefault="00505E4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0861FB" w:rsidRPr="000861FB" w14:paraId="02525E7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C762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 (ООО "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Авиталь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")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0C9ED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78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36C54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78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3ACB3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365e4edb-6370-4d40-808e-08235a386d61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9222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92C376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FF1E5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3C26B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A6C2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70538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bd021ac0-77f2-49dc-a83b-22a88acd9728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4243B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65E335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56D45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1D10F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204A7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D496C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8b8ad1d6-d0c0-40b4-a4be-007d49373135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AA612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6B2A6C2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E47B7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СОШ № 50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60EB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402F8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6D7DD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e5009b45-96b4-47e9-a0e5-d23688728f82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820C9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861FB" w:rsidRPr="000861FB" w14:paraId="45F950E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84DA7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BE7C5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B4353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6B9B7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6bb7bd06-121e-4fdc-af5b-b3aca91d4605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37D52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995830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A15A9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Детский сад № 100 "Берегиня"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1C9D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C4F2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89881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c9accd38-7029-4efa-bc25-86957d6cdf86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37E69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6FD2CC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D04D0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28DDD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D34D2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43DF6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a4143b4d-6012-4e21-a5b5-1c567508d81e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DD832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A5BCF4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AAF42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6568A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6D1C3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DF8D3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4ba137d3-cc99-44d1-b944-180ee051e64f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397C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8740D3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2C008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1C3EA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9CC58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5236E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d449ca19-556d-4554-b288-c465173acbae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11804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9B8FD6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2D0CB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4DB8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B46E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10F6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7045a363-85fd-4887-9a4b-a358dbca9609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C5F7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61CED6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DD46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ED765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E1245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3B33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e953d668-466f-42b3-88af-7ceb6b96ba05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30F46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6DF540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CC8E6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7F637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180E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E93E5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0dd1b9fe-a8b5-4d8c-a231-51ad0e679c08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0898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683E88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A65BB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1A566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7160B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99433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b55dae6d-63e6-42b9-8fbe-5d42993b46ba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B3BDC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4C2304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7DA66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6623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5C5F5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C1E1A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e8b34a4f-960e-4694-9bb4-f6a27be96351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FB5A3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B8C3AD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C2E45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BEC1A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17507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78008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484a7943-dbab-427d-a002-b35b00e2a2a9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B87C7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A04B45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B976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Детский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исад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№ 156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0BF79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261CA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26AA8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f449d18f-f0e4-4e4a-945c-6aa19ef1a9ac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68F82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B1EBF1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87C5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BB180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96330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30F22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28f15df3-28b9-46c7-ba13-34095691dfd5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C6B51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700DD9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95214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2A97C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0D983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95578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e458052c-7b6d-4a37-ac00-e7aaf82a9f39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4C0FA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44F309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40FF7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95080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624DF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569B2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99271b6c-ae75-43de-a368-30e2db262bfe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8C1D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A823A6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08908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9CD92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43151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8DEDF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9a25d2df-6e27-4b83-95b9-42cf6122c8fe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EF4DA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D7914F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089FE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EBF44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07360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AFF26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12036bd7-875d-4395-88d0-44f2e8fb9946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F3F1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363E86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25D6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99D1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0DFE7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E7F78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85ffb66c-bb4b-4854-a9db-c595a4c403fc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1060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ABB39E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D76BC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Детский сад "Сказка"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4F23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0A82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37FC8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44a710b3-3ae6-4287-a6a3-92097382a501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DECF1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27AC54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A88A7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D4B84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ADFC0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AA143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e26ad172-e8d2-42d6-9b74-5fa26d4c7f73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D5ADD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AAD0C4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EE38A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FF9FE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A54C5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6E51A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e5d47a70-1b7b-4cce-ad86-36739f52f46a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3FB91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D0F64C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BC3CC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759C3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F649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7E535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07c02a94-2f8d-49f5-b8ee-798635de2e70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515AA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E29A56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9AE5D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711D8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85F65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485A0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6f391e84-23f6-422e-ba96-498ac6d8c73e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B259B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10D0F1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BABF3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46DC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75B41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8AEBD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2fef29bd-0e74-4fd2-9839-dd28ec3c3fc7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8658E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576A69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091DF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CFEF3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19D4E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0937F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0048efb8-ac4e-49d3-acba-c5496b41f77a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B4283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2503A5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E27B1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99526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FB684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DD29D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2231eb44-acb3-4b3b-901f-4aeda23c1208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9BF69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8C7DAE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DA6DD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B4122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29BF4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9C07D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a4a48bbe-1a55-483d-a058-c97983980905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E4D4E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0B7329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2508D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CFDE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A8930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1E28D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4145b151-e774-452e-acfa-f2c8a777f2ec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11DF7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5B654E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1BF06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E3097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F011B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E3BB3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ad33bfb6-4aa8-40e2-bbcf-49df56223d12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92403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9ED013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E3CA0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C969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CECAC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46AFC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2862de5b-4592-4841-906c-82c94af6ad06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D1491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45CA22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5513D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E61B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BDEB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04CBD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c07e8465-464a-4d21-821c-ba5e42e27be8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0DB1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9EBBCE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C485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3AFFD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74BF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EE20B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0f545828-0486-47cf-8cfb-9bb22d642175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6ADEA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DE6552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B9B6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AB0B2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D85A7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1486E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5b0ffaa2-becb-4db9-91d4-b1fda2a1672b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8985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6DE429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5EEC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9851B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84D17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64D49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993c2351-f184-493f-b54b-166ae3a04aea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3B8EB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6DEEF4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AC90D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3D4B9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8AB9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ECDA7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1ef3c63d-15fc-4d5c-b1bb-a4dd643f6961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85D8E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2FFE17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8F77E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Главный корпус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F88AD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F3994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д.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4AEDB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4d2e1862-978c-4408-9332-41de237769e5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8F3C0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7F072F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79802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361D8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18A2B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26D69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99bdc2a5-1624-4a07-8ba1-8831b0f4f173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033AB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D837F3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78656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Малоэтажный 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D7B05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10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948D6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Щорса, д. 10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00E70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49f23178-1838-4cdd-b131-95f386d82717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AAFB9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5F372D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B532C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Склад 2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6910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987DF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дом №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2520A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4d2e1862-978c-4408-9332-41de237769e5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62A22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F7770B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8925D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Проходная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7DF92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CD439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дом №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A69E3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4d2e1862-978c-4408-9332-41de237769e5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10A42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278264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2D28C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Склад 1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82288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59421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дом №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48788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4d2e1862-978c-4408-9332-41de237769e5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4440D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AA00ED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60ADF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Хозяйственный корпус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FF67A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373F1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96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7D1B2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b70105bc-bcb8-4e23-bc96-ddefe9fa2a58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872B9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550F543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65C6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Производственный корпус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6D297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DD5EA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85EA8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b70105bc-bcb8-4e23-bc96-ddefe9fa2a58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82915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861FB" w:rsidRPr="000861FB" w14:paraId="6BEC60B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1F452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ACF4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33BFA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93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4C610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0f543b3d-af46-4e17-9098-ad2bf12fa24e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33310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65FED9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47F6E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D8817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EC9CB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45A9B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097d55c3-a020-4f22-8eb9-6e857ad76574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8DC8D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81A0DF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2AF7A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6B78D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06B7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обл. Иркутская, г. Иркутск, ул.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C51C9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3d35f2de-18b8-4dc3-8292-0cca84a19e38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E5C74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15836A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9762A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B1508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8/10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6A2D8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8/10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620EA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4b187247-e293-485a-a3bf-d65618087180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D9F35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B7C56C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348D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35122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06AC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02490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48c36698-9d97-4bb3-ba43-29beae4c0433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B986F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35E2F4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19D30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C293D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AF153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99а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CEDFD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eef66951-a170-4b60-809a-5cae0450e8cb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6D04C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84FA47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4955F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Рем. мастерская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74D3E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F13A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4DD4E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E62C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362327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643D7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А/мойка,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верхн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гар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склад, оф.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97FEB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127FC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BCC6F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29CB1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8D1E0D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37B12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Контора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94643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D632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6311B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AC089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1D9C9B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AB987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Токарный цех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04A01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7F49A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3A8DA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57FEE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E915F1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1C52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Ремонтный цех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964E0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3CEF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CC976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D9620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208D4B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F9949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Диспетчерская (МУП "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Иркутскавтодор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")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C6A80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298E8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4CC2E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DE023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0387B6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D498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Склад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DD710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44D1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1CBD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8C662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809AAD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E2FAF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Склад баллонов, туалет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C248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7716C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B0EC3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61D3D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59EFAA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EACC1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A5A3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110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8F36E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110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3B35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55d7b38e-be72-4bb7-8973-34742f4c3fbe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76F4E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70F6DB0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03526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7D22F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114/1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B4419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114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4422A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54c4a2a0-5c40-4eb3-bb3a-e2d2c3c73591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F3404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172F0B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3DB4E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5294A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6/1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1EB3F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6/1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EB2C5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13f401c5-8357-47b1-93a4-2ab8276e0ea9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114AE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32A13A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892E7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C8557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6/3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84501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6/3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0228C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31bb7ea2-8e86-41dd-ae02-dc4f50d6a83a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E21A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1C007C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4062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Магазин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166E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D49CD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дом №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93107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4d2e1862-978c-4408-9332-41de237769e5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EBB6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BA8A92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F6DF5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Гараж 2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E1FC9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Киренская улица, 61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A428B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Киренская, стр. 61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BAB19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e3e2140d-d30c-4104-8800-5032c091362e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3D02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0C2C0C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6D558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Столовая ЗАО Ассоль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77876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91F5A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дом №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88BCF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4d2e1862-978c-4408-9332-41de237769e5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C702C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6988DC7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6B1B8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Нижн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. гараж, мот. цех,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прач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0C574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7CDF9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99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9B52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c067a1ac-f436-407b-9067-3bb537ed4baf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C9B74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1E6B5F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7E612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Автосервис (ООО "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Авиталь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")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61D72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Рабочего </w:t>
            </w:r>
            <w:proofErr w:type="gramStart"/>
            <w:r w:rsidRPr="000861FB">
              <w:rPr>
                <w:color w:val="000000"/>
                <w:sz w:val="20"/>
                <w:szCs w:val="20"/>
              </w:rPr>
              <w:t>Штаба,  78</w:t>
            </w:r>
            <w:proofErr w:type="gramEnd"/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88DA8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78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34263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365e4edb-6370-4d40-808e-08235a386d61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AAD62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757AEB9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E095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Автосервис (ООО "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Авиталь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")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DB2E3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Рабочего </w:t>
            </w:r>
            <w:proofErr w:type="gramStart"/>
            <w:r w:rsidRPr="000861FB">
              <w:rPr>
                <w:color w:val="000000"/>
                <w:sz w:val="20"/>
                <w:szCs w:val="20"/>
              </w:rPr>
              <w:t>Штаба,  78</w:t>
            </w:r>
            <w:proofErr w:type="gramEnd"/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8802E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78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E4A12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365e4edb-6370-4d40-808e-08235a386d61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0810D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861FB" w:rsidRPr="000861FB" w14:paraId="4337642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ADA1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28F9D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 78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05FF5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78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2213C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365e4edb-6370-4d40-808e-08235a386d61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5CE12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5B9A58B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0ACA3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FD99B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Киренская, 50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FE0E1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Киренская, д. 50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6F6CB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20c83075-ea48-451f-9297-f5253b87d5d0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A957C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D310E7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497CD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Школа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47AF6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Девичья, 20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20039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Лесной, ул. Девичья, стр. 20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3597A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e418565f-fe01-4711-86dd-45499d4aeaeb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07FAE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E3D220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05AF7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2880A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77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DD6C0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77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851F3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6ebb813b-9841-4a1d-8439-fb7a60573fa4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0AFA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2B12A34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ECA4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Административное здание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B38D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3890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Щорса, д. 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FE4DF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907524a2-83f4-415f-9b6a-778344300a8d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016F2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23ED941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0DDE4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Административное здание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148E8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66а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AC90E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66а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3EFEA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d4c6dc42-937b-4e3b-a7eb-bb25a28c98ce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BC17E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139D0C4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581A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F4749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106а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29FFF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106а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4CFC7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30dd5e55-bd51-422a-96c6-5248a6e029cd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7E76B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254342C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EC78F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Сливная станция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E9D45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84701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CDE63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04E7F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F7DAAA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6481B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Хозяйственный корпус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D010C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164б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20AC5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164б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7F42D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8754a122-8cfd-4531-b260-e5f542c6ae32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3515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4F6743B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0846C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90C53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81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E9D4C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81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9480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ede8b5ae-babc-4e7f-ad77-4d2ddc6d5ff5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006D1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75D7E95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9D63E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0F478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82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37C40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82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6762F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72563b6d-1bed-48a7-bfca-7f396b612d3b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4C2FF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4F7F6F7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1FC90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701F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77/1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7C46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77/1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994E6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92146128-6e09-4b7e-ac5c-5c8d05a0aebe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607BE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5E05624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E41AC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E4D38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77/3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93F6E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77/2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74B8D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0fd3afcd-52a8-44b6-a3dc-b4f33f8b9317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E4DD2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6BFD804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975B3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9218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77/3 б/с 1-2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CD6A0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77/3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6A53C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0fd3afcd-52a8-44b6-a3dc-b4f33f8b9317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1DF2E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3F3481D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2F329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B5463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77/3 б/с 1-1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547B9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микрорайон Топкинский, дом № 77/3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15F2C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0fd3afcd-52a8-44b6-a3dc-b4f33f8b9317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0F62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1221F3B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66575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30B7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FA049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8E60C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99e991e3-b9e3-4d70-b3bd-02149039efe5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23A94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408D298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8FAC0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C7DF7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D3A3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31815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2252a756-aaa6-4a66-8c56-e755bb2ee1f6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3B99E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24697D8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80349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6E05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D9DE1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2A97A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e662e63d-894c-4a18-9713-17cb73babe4a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07C0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77260AB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0079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3F5A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78718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A8000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d6825803-e072-4728-acb0-2dcc3d51ab01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15673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3CEB1DF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76D95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7DA36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F3298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8CB18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57baac97-286a-4ff5-9904-a76a258f4831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8261B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1B40701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E8819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C04BE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2DCDA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36E0C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333e02ff-5ce9-4a1b-a972-c6731a1d8c37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5AD23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2FF7A2E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18D47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9C606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2A401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E92D1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f4fe2368-e486-4099-b4fb-e92800af99b4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746FF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6C19026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30774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 (ООО "Ново-Строй")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5C4A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78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99CF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78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A7D51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365e4edb-6370-4d40-808e-08235a386d61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A7EC1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C4A809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7EE1C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A90CA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5634D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96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35BF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b70105bc-bcb8-4e23-bc96-ddefe9fa2a58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1373B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535D330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34875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38BD9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8а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CE316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8а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4A3DA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6d1a74d4-b092-4e79-a704-63ed177c2364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2CAFB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192B46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7C6F7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CBDCD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Щорса, 12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E5584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Щорса, д. 12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77E8E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427462cb-600d-4e2c-92f0-0f6459d20dc3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2F4C6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DD1E94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1FC69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1222E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4а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D31EB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4а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4F126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6d3dbef6-df41-445b-862a-66dde14c8d84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82AA7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8B89B2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EFFB8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921C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4DD18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6C73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4a77ba1e-861f-4a61-8840-82a0019a3cd5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A2483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4BF0A6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2409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МУП ВКХ ВНС "Топкинский"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8567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10/1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CE36C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микрорайон Топкинский, дом № 10/1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187C2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0F5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12761A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FEEF9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3ACD2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6/2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DCFB5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Глеба Успенского, д. 6/2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A38FA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2fad0b58-976f-4756-81eb-407aeadc7206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CAB8F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62B91C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DB2AA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0005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DA793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обл. Иркутская, г. Иркутск, ул.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68B77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893c7d0f-ad61-44fa-ac5c-f2ee40a36032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53994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803706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8380F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F7542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634C0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обл. Иркутская, г. Иркутск, ул.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67B04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fda1c6cc-1fc4-4e33-b14a-c4509125743d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E2A5E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18F4FB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FBF5F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17B05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8/11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D4C8A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8/11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22A0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2c27bce1-3cf4-47b5-9b1f-c714a1e92988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7C2B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CDDFB7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F1878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E834E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8/12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42885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Марии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Цукановой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8/12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755D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067ccbff-7cd1-42e0-a379-3dbfd3f6c8d8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85677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51A253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0504E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99273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82765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03EAF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71b23cbb-f5a3-40ca-b874-92de8d399e1c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5AA28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2A12C4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12280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95D90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B499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5F31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95570cb1-f4c6-4179-9af7-88e0436c507e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038F6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D5A2F9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2D3D5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973B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15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DB117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15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3A7D6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b7f94c8d-40a2-4a8e-bf12-92edc6c46647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E939C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AA7FE8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E11C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0F80D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CE9B3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26328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8d8cc61b-6d9b-4213-8398-f9213728f153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6E185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B1512F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DD04E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119C5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A74C3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246E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620098a6-24cc-436d-8e99-d6448b3329ee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A04F7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39B47A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84A6C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FF0A9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27а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471F9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27а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930B8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a5a7117f-c31b-4c7a-a0fc-1b19460fae68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2D9AD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BF6A62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17FDE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74378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83CB4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1A3F5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78fd6432-8924-42b4-8c94-6844052e141d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FC5FD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B15E70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50421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03463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AA779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BB99A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94679c9c-612b-4da0-afae-cf801d63051f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0175E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918D77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4CEC5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143FB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37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DD357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37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58C28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f7e862f7-223d-44e5-b8d7-e04421eed560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2B02D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C2C0A8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0F80A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Жилой дом с </w:t>
            </w:r>
            <w:proofErr w:type="spellStart"/>
            <w:proofErr w:type="gramStart"/>
            <w:r w:rsidRPr="000861FB">
              <w:rPr>
                <w:color w:val="000000"/>
                <w:sz w:val="20"/>
                <w:szCs w:val="20"/>
              </w:rPr>
              <w:t>адм.помещениями</w:t>
            </w:r>
            <w:proofErr w:type="spellEnd"/>
            <w:proofErr w:type="gramEnd"/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C80B0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5C868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A2BC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e3f8195f-9366-4720-84de-0e660d929c9c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16BBB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6BC8450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9D06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07C4B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11726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48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5F74F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84c51ff4-7eb5-464a-9bd7-13e09f4a04a9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164E5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0C4C3E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0E280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22EE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53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24DA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53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D3C2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80ee1657-8133-43a8-a6d0-f3e441a14de4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E218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8A7BB9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9BDF4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D0FA9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проезд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Селитбенный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2A1FE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проезд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Селитбенный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, д. 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1627B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59af2fe0-a130-4a17-a5e3-2dc3e8125db5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FFB3F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872660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D42D7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E08B5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41а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4D638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микрорайон Топкинский, дом № 41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F0790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e3f8195f-9366-4720-84de-0e660d929c9c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60D25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652CCF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C07E7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BFB0D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EFB7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Челябинская, д. 26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6F72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31837181-e61a-442d-bed7-adb29597acfa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8311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861FB" w:rsidRPr="000861FB" w14:paraId="7F13D22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8F12B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CD427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7C404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Челябинская, д. 26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BAA43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31837181-e61a-442d-bed7-adb29597acfa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3B4D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D37C70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714B2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5DDB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C1965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Челябинская, дом № 26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B1C30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31837181-e61a-442d-bed7-adb29597acfa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92BB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</w:tr>
      <w:tr w:rsidR="000861FB" w:rsidRPr="000861FB" w14:paraId="45EBF9E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DB1AD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Производственное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A1153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25/2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B72B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Челябинская, д. 25/2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15757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57c4c32d-3c59-42cd-bd30-9bf4d3a77c51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48D3A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D601FE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DE8C5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КПП, мойка, адм. здание, проф. по рем.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BA269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6751E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Челябинская, д. 25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BE36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a0a56328-72d2-4fb9-831e-bb45a08ab162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3AEB4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4BDE05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B42A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Склад №3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C76F8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0FCBF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Челябинская, дом № 25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0FB4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a0a56328-72d2-4fb9-831e-bb45a08ab162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846FB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F7B63F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538FC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Гараж-стоянка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BF343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Челябинская, 25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D42C59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Челябинская, дом № 25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A2569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a0a56328-72d2-4fb9-831e-bb45a08ab162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E0D5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8BAB51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B72BE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1D5FE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 78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F58A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78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BCBEE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365e4edb-6370-4d40-808e-08235a386d61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F3882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</w:tr>
      <w:tr w:rsidR="000861FB" w:rsidRPr="000861FB" w14:paraId="5815226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C19E9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EE47B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93/1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424C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д. 93/1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7E22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70b19568-1e44-4329-af2e-557845e84fa6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F675E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DFE391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D50E2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8CAE0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93/2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FC534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93/2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13886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98c0259a-0c56-40f8-ae4d-4e00f85a2e70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63FD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C4768C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E199F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DCC5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93/3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898DF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93/3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16F2C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a69aefd1-6b29-4f91-8e31-a565d7a16f78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6D68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73338C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8B030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Здание УФ-установки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00014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3DE38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4F5B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6809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DD3FF5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1581C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1FBF0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F12BD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2ABF7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d69b4246-db0d-48ac-a0cb-93430592f58b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FF866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3879BE3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F7E2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C015E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1475C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F795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fd8f0dae-73db-4c02-aff9-6408175b377c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2C8F1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41960A4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84316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68374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70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1E5A9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70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872A7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f9e6ac76-4b14-44df-9137-b2e91d6a3d4b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7564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5019659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1649D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с административными помещениями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1BD8C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микрорайон Топкинский, 69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5941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664080,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Топкинский, д. 69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4250C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b4075abc-bf26-4396-947a-388f04ffda7f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21A08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  <w:tr w:rsidR="000861FB" w:rsidRPr="000861FB" w14:paraId="153A867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5C25C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232DA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9AFCA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DBEAE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CFCE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24C4CB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46703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Здание решеток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4B725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6DC88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B2910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71C9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3BF4EB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2866D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Цех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мехобезвоживания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осадка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FF47B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6DFA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21EA5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277BA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38E665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3ACFC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Воздуходувная станция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41688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5399B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3E0FA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EB364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CC28C6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F8C69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Компрессорная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E73E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478FC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6438B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E163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BB0B65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9226F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Иловая насосная станция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EC89E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7305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ADEF3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bd2df0d0-e9ec-46c0-905e-5defe18aded3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BE758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EA260F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509E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EE743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EE4F8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6EDD0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7ea0c766-2746-400c-b0c9-415310d2e402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22BC6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FAF66E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6E70E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EEC00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4908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D280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dafacc5f-5b42-4aa0-9354-8403c7851a6d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862E6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C5482A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0AC5C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52C08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B1F02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582AC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ec86f67c-15d3-469c-8d96-89642bbf853e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6E80E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86F72B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25EF7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600F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3CC41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3B1A4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c0d66653-48ff-4c3c-a228-37e90ea17fa3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6C7FC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98D8AC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9022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903FE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EFC1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EE9DF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8f5812d9-de0c-4938-9937-6239b32ab2aa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2F383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790DAF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10B4A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EE45E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FC785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A1C87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7d005116-f6cb-4963-9863-656e481c2410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9491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8BAAF7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2DC54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F5CC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A3A17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75350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307fea7c-a3af-4d71-a8dc-1338fa3c8b18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804A9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662204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EB3B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53CFD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584B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4738C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a25e11c0-2383-484b-974a-3aa8789c400d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59496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901B5E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7E1E0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5326F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0AE0E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6375A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5c455158-f99c-4d13-b496-77f5ea7876ad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A48EA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55E3D9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ABFD7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28827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 15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2127A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FC16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62ece9c0-1b66-45e7-8cf5-db291ffb8b2a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0B3E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79D9BA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6E790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25652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 17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A61C6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9D4F3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8c0d29ff-3228-4bc4-ba50-4b9ee6b3cef1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F51E7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EDE9C6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6873B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62CE41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3621E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BEE6C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2230e333-a6f4-452c-82db-e039d1e1661c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A7DD3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0BA088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22634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4832A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 19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CBF48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71B4F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cfd2770f-ad8b-46c1-ab06-c04faade68da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3754B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43B6A7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E5521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8C428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44 (Детский сад №172)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E0478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23BDE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d9d02432-520d-44d3-a887-5864eb86ec0e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39674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25A5C1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6FBA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4B3E3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C9DC1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0DAF9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b8909177-c741-4b8c-a53b-dbf62d0e3b02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152C8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8B4A37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8C7DE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C7F28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36А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B0ABA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36а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B68B9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ba3bf0f0-e693-46ef-92f4-686ad2d9511e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173E0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BDDA27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F0A46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DF49B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1C1D7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A24CB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035289cd-3943-4a01-938d-267cc4c52e39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66126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872B4C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AD571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F1D96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2D2C8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127CD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e207d818-74f7-4f12-a83f-3678e1f041bc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4CA56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021953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8D94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7B4FE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B62A6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85ECE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e3c00c86-592c-47e4-9c18-9fc9b4a94173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DDAC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F95156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66BC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4ABF6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99CE4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EB4B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91429c22-6696-4497-aa9b-ad91aecc1574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A9FE7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B0D2C4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6293A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C6CD2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B90B1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EB347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bcea32f2-e486-44e0-831f-efef0bb9e47c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49960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4E5422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67D62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8EE7B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5C19A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50915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f94bcac0-fce2-499f-8199-7fb619591e21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E41AC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D20B37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26B80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6F3F7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E3487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5F13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fb141b21-9b66-42f7-a83d-5f198f9863f1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7950E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18E749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927D8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E689F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46E3F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A3D5B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8e0dbca4-43b6-4cc3-8be2-f0d345a552e7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4AB1A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6E14CE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1C8B2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13CC4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58FDF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7B9A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26f03520-50f7-4665-92c3-4b0178b4deb0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DDB1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774604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5014C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3B095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E214A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3F913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dc09c352-0fc3-42e2-997e-b460b25fba0e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B3453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AE3873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9F185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761F3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10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9972C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D418C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c0d87a63-a964-4f61-bd70-77be1beea77f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C83D4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8EEB71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C7FCB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36ABE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201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6CC7C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201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3A076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549cf4ab-a21d-405f-a2bd-e85e317cfffe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3B8F2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4FA9B0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F38A0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2024A9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38 (Гостиница)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F450D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CEBEC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cc06f22a-2f8a-4cc9-bfcd-6e3f5b832886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7963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15C3AB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1AADD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Хозяйственный корпус (Чайная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Байкалочка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8CF25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38F12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885C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cc080bf8-b54f-4d92-b715-284b226750c0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49EED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4790FA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485E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1D27E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110f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4FF24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Зеленый, дом № 110f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0E4BD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cc06f22a-2f8a-4cc9-bfcd-6e3f5b832886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80138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2415A2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59968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F0FA0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132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B5E7B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132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864DC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904832b6-6bd3-44d4-ae3c-671cf9fc4d1e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62116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E2155F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2B7E0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8F9F4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115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DF1A0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115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F54FB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6741e2c6-088c-4e09-b44b-b19adc422a85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00C20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27B011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ED04C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DE45A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119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21EF7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119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EC174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b240d321-b7cb-4925-b747-311b1e50094f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46AD8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17AFB3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E6617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3516D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137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B9704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137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14FC2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d0d0ffd1-0277-4659-99ba-8b8c91b8dff8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1B46E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5B1949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04E9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8F7E6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F1AD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A2B72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fd2be8c9-1e8a-49b6-aa39-eb4f80447e25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58188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ECA96B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9F0CE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BEA0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9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1D83E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9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5972D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674e5d1a-b2ec-4510-8c25-6f68f2521ca5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97274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26BBB3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D051F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93B23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121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2836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121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B817C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62cfc057-86de-4b55-8111-2324916de85a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74945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4032B4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FA6FF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Хозяйственный корпус (Учебный корпус)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A562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C1465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B4FA2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EEB0D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0991710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A12B4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05F16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121/2 (Столовая)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0AAF2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EDF72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00000000-0000-0000-0000-000000000000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2F95C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9C732BD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AAA1F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Административное здание (склад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прикухонный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145AF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138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F1C41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FB84F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00000000-0000-0000-0000-000000000000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28A17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9EC44A5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F254B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A8414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136 (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Гаупвахта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DD0A0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D5675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00000000-0000-0000-0000-000000000000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E91C3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9CB0F4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123FB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22234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221 (Штаб дивизии)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B0E4B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430C9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00000000-0000-0000-0000-000000000000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347852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C8D3CF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157A1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8F9D51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222 (Узел связи)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71B70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87DDF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00000000-0000-0000-0000-000000000000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35C07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5E47CD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69B3B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Караульное помещение (учебный корпус)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204C5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1DB62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E16BA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5ECBB9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35C526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965C2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 (Средняя общеобразовательная школа №31)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59733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AA70B2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стр. 46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62E99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1bb039a3-5d9f-4a0f-a744-a8a03961259d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A9638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92822A9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D1951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50F6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0AD5D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B9966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0bcf1d5f-0e2e-49f7-8cf1-4db09d1a489b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7CCDC3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575779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C6859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 (детская школа искусств №8)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FF9D5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11а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42ED6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Зеленый, дом № 11а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99DB5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49034fd6-1128-4b94-8705-125b51f97ba4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7F589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A08367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7A79B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39BED0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E0B1C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102A4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bba424e9-603c-4955-99d3-5b5b6d30dc61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31E41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474926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1DA9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F997B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3ED8A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0AFB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b99613f2-899d-45b4-ac31-ad3d2072547d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726A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E3AC90B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20209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8E8DF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E9A33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271DF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f29e9823-ff15-46fb-b936-89571f05a71c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B5744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8AD424F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3F918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1BDA18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14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2EBBE6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14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F4F60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0652879b-2c47-4f06-9a64-eef3643e9951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89008C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648770C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D5BB3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7D44F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CB92D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BCD3D8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4cb00b79-3ba1-42be-b54f-7e198974c739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BBDAAA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4BFBBF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0BF1E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4C368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26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D4024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26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682A9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06c50396-a22e-4d6c-8831-fdcbd1ffa203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36EA1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DB114FA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9AC85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05D60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F0AB9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обл. Иркутская, г.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F308D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cd4f7b47-160f-4c26-9f82-a9b1f9cc150f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A7AD5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2F4169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7EB4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D132C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36Б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94C4C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36б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4E7FC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a4b81cb6-04dc-4b1b-96cb-f3d369d09290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89D66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D9A608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12CC5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36BFD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6B3DF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357E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ab377993-068c-4aab-b993-ab79c33b1647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46DD0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3ED4E10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674CF8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493E2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30 ГВС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E2156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30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5CE21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21049aac-a4ae-44f9-a859-a5d7c9a2aeaa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5A1BE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3984808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D8959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EF197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B0EE1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AB66B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cc6a6579-fb94-4b13-9278-df9860b82b78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912DD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0F494E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1013E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Административное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D94DB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10а (Детский сад №172)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86CDB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10а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C8F428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da400484-d484-4cfe-9cbb-5d587348f681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F7BC0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453CCF2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007B1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(общежитие)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7FFFA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Зеленый, дом № 5Ак1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7F3D4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5а/1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05F7D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07cd3ffe-1c04-49d4-9fa7-3598b18c9b9b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4E346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610D51B1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E3B11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 (общежитие)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0D490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Зеленый, дом № 5Ак3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B72F3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5а/3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9B281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d734c62e-abd4-473d-be80-3a79f52d8f13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5F109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7B671A4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03DA67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DE78D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48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CF68C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48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F3D13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e73175ef-e620-445f-9c9e-4ed068ddb51c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AD2D7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9B80BA3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3295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B0FCF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47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8E4E1A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47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B1824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fc3adf37-0a98-44b6-b2a7-902bff94387f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E0E4D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E1CAA9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4A32589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E3D0E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203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D15F5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203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A4291E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a2e40076-560f-4da2-a12e-7227bfe305f5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6E303F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359A6216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C87C9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6015ED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202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360F2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202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EEF2E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cabe17f2-4955-45b7-ae76-e4e73d6b6e15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0EA3FB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5D7E5682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B1B85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F9B87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110 (Штаб)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25DB5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д. 110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5C37A0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cc06f22a-2f8a-4cc9-bfcd-6e3f5b832886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0CEED9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7350A63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C9951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A69615C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>. Зеленый, 121/1 (Казарма)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C8BD4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664078,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мкр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Зеленый, дом № 121/1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B11D868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00000000-0000-0000-0000-000000000000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6A7ED8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29D2EBA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057913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Нежилое здание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02B9B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97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9BD6B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Рабочего Штаба, д. 97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89ACA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e2827578-5cc0-4368-92aa-3f3b2f314929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B28CDE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66443A7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A738B1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Жилой дом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369BAA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Глеба Успенского, 1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EFEBFE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664035, обл. Иркутская, г. Иркутск, ул. Глеба Успенского, д. 1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1486D6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5cde02bf-30cd-48c9-8334-14a19d316ed2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485A6F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 </w:t>
            </w:r>
          </w:p>
        </w:tc>
      </w:tr>
      <w:tr w:rsidR="000861FB" w:rsidRPr="000861FB" w14:paraId="16C0AADE" w14:textId="77777777" w:rsidTr="000861FB">
        <w:trPr>
          <w:trHeight w:val="20"/>
        </w:trPr>
        <w:tc>
          <w:tcPr>
            <w:tcW w:w="23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842E4B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Хозяйственный корпус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F0B7CF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>Рабочего Штаба, 106а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C83B65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</w:rPr>
            </w:pPr>
            <w:r w:rsidRPr="000861FB">
              <w:rPr>
                <w:color w:val="000000"/>
                <w:sz w:val="20"/>
                <w:szCs w:val="20"/>
              </w:rPr>
              <w:t xml:space="preserve">664035,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обл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Иркутская, г Иркутск, </w:t>
            </w:r>
            <w:proofErr w:type="spellStart"/>
            <w:r w:rsidRPr="000861FB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0861FB">
              <w:rPr>
                <w:color w:val="000000"/>
                <w:sz w:val="20"/>
                <w:szCs w:val="20"/>
              </w:rPr>
              <w:t xml:space="preserve"> Рабочего Штаба, дом № 106а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9B5834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30dd5e55-bd51-422a-96c6-5248a6e029cd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937372" w14:textId="77777777" w:rsidR="000861FB" w:rsidRPr="000861FB" w:rsidRDefault="000861FB" w:rsidP="000861FB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861FB"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</w:tr>
    </w:tbl>
    <w:p w14:paraId="116DAD73" w14:textId="77777777" w:rsidR="001E62C4" w:rsidRPr="00DE42AA" w:rsidRDefault="001E62C4" w:rsidP="00FC7655">
      <w:pPr>
        <w:rPr>
          <w:lang w:val="en-US"/>
        </w:rPr>
      </w:pPr>
    </w:p>
    <w:p w14:paraId="7FB92F5B" w14:textId="5B48A8B3" w:rsidR="00FC7655" w:rsidRDefault="00FC7655" w:rsidP="00FC7655">
      <w:r>
        <w:t>Подписал:</w:t>
      </w:r>
      <w:r>
        <w:tab/>
      </w:r>
      <w:r w:rsidR="00DE42AA">
        <w:t>Н</w:t>
      </w:r>
      <w:r>
        <w:t xml:space="preserve">ачальник РТС-2 </w:t>
      </w:r>
      <w:r w:rsidR="009D0045">
        <w:t>Овчинников И.Н.</w:t>
      </w:r>
    </w:p>
    <w:p w14:paraId="7E5AC0BF" w14:textId="3E2EBAD1" w:rsidR="00FC7655" w:rsidRPr="006D6A02" w:rsidRDefault="00FC7655" w:rsidP="00FC7655">
      <w:r>
        <w:t>Передал:</w:t>
      </w:r>
      <w:r>
        <w:tab/>
        <w:t xml:space="preserve">Диспетчер РТС-2 </w:t>
      </w:r>
      <w:r w:rsidR="00FD058D">
        <w:t>Громов В.Г.</w:t>
      </w:r>
    </w:p>
    <w:p w14:paraId="47D613C8" w14:textId="3D7C7187" w:rsidR="00D05C19" w:rsidRDefault="00D05C19" w:rsidP="000F6F3B"/>
    <w:p w14:paraId="6A1C1046" w14:textId="77777777" w:rsidR="00944D18" w:rsidRDefault="00944D18" w:rsidP="000F6F3B"/>
    <w:p w14:paraId="186B8C82" w14:textId="77777777" w:rsidR="00487CA4" w:rsidRPr="000F6F3B" w:rsidRDefault="00487CA4" w:rsidP="00487CA4">
      <w:pPr>
        <w:tabs>
          <w:tab w:val="left" w:pos="426"/>
        </w:tabs>
        <w:jc w:val="both"/>
      </w:pPr>
      <w:r w:rsidRPr="000477C4">
        <w:t>Принял:</w:t>
      </w:r>
    </w:p>
    <w:tbl>
      <w:tblPr>
        <w:tblStyle w:val="ab"/>
        <w:tblW w:w="10290" w:type="dxa"/>
        <w:tblInd w:w="-431" w:type="dxa"/>
        <w:tblLook w:val="04A0" w:firstRow="1" w:lastRow="0" w:firstColumn="1" w:lastColumn="0" w:noHBand="0" w:noVBand="1"/>
      </w:tblPr>
      <w:tblGrid>
        <w:gridCol w:w="531"/>
        <w:gridCol w:w="3008"/>
        <w:gridCol w:w="2150"/>
        <w:gridCol w:w="1599"/>
        <w:gridCol w:w="1676"/>
        <w:gridCol w:w="1326"/>
      </w:tblGrid>
      <w:tr w:rsidR="00487CA4" w:rsidRPr="000F2CEB" w14:paraId="27B492A2" w14:textId="77777777" w:rsidTr="00E2499F">
        <w:trPr>
          <w:trHeight w:val="20"/>
        </w:trPr>
        <w:tc>
          <w:tcPr>
            <w:tcW w:w="531" w:type="dxa"/>
            <w:vMerge w:val="restart"/>
          </w:tcPr>
          <w:p w14:paraId="70FA1E55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>№ п/п</w:t>
            </w:r>
          </w:p>
        </w:tc>
        <w:tc>
          <w:tcPr>
            <w:tcW w:w="3008" w:type="dxa"/>
            <w:vMerge w:val="restart"/>
          </w:tcPr>
          <w:p w14:paraId="466A8B2E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>Наименование потребителя</w:t>
            </w:r>
          </w:p>
        </w:tc>
        <w:tc>
          <w:tcPr>
            <w:tcW w:w="2150" w:type="dxa"/>
            <w:vMerge w:val="restart"/>
            <w:tcBorders>
              <w:bottom w:val="single" w:sz="4" w:space="0" w:color="auto"/>
            </w:tcBorders>
          </w:tcPr>
          <w:p w14:paraId="006A378F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>ФИО</w:t>
            </w:r>
          </w:p>
        </w:tc>
        <w:tc>
          <w:tcPr>
            <w:tcW w:w="3275" w:type="dxa"/>
            <w:gridSpan w:val="2"/>
            <w:tcBorders>
              <w:bottom w:val="single" w:sz="4" w:space="0" w:color="auto"/>
            </w:tcBorders>
          </w:tcPr>
          <w:p w14:paraId="05E2263F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 xml:space="preserve">Лицо, получившее сообщение </w:t>
            </w:r>
          </w:p>
        </w:tc>
        <w:tc>
          <w:tcPr>
            <w:tcW w:w="1326" w:type="dxa"/>
            <w:vMerge w:val="restart"/>
            <w:tcBorders>
              <w:bottom w:val="single" w:sz="4" w:space="0" w:color="auto"/>
            </w:tcBorders>
          </w:tcPr>
          <w:p w14:paraId="4FE1E254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>Способ передачи сообщения</w:t>
            </w:r>
          </w:p>
        </w:tc>
      </w:tr>
      <w:tr w:rsidR="00487CA4" w:rsidRPr="000F2CEB" w14:paraId="42FB411D" w14:textId="77777777" w:rsidTr="00E2499F">
        <w:trPr>
          <w:trHeight w:val="872"/>
        </w:trPr>
        <w:tc>
          <w:tcPr>
            <w:tcW w:w="531" w:type="dxa"/>
            <w:vMerge/>
          </w:tcPr>
          <w:p w14:paraId="556A0A78" w14:textId="77777777" w:rsidR="00487CA4" w:rsidRPr="000F2CEB" w:rsidRDefault="00487CA4" w:rsidP="00E2499F">
            <w:pPr>
              <w:rPr>
                <w:sz w:val="20"/>
                <w:szCs w:val="20"/>
              </w:rPr>
            </w:pPr>
          </w:p>
        </w:tc>
        <w:tc>
          <w:tcPr>
            <w:tcW w:w="3008" w:type="dxa"/>
            <w:vMerge/>
          </w:tcPr>
          <w:p w14:paraId="60209195" w14:textId="77777777" w:rsidR="00487CA4" w:rsidRPr="000F2CEB" w:rsidRDefault="00487CA4" w:rsidP="00E2499F">
            <w:pPr>
              <w:rPr>
                <w:sz w:val="20"/>
                <w:szCs w:val="20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1DC" w14:textId="77777777" w:rsidR="00487CA4" w:rsidRPr="000F2CEB" w:rsidRDefault="00487CA4" w:rsidP="00E2499F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A1DE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>Должность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9F89" w14:textId="77777777" w:rsidR="00487CA4" w:rsidRPr="000F2CEB" w:rsidRDefault="00487CA4" w:rsidP="00E2499F">
            <w:pPr>
              <w:rPr>
                <w:sz w:val="20"/>
                <w:szCs w:val="20"/>
              </w:rPr>
            </w:pPr>
            <w:r w:rsidRPr="000F2CEB">
              <w:rPr>
                <w:sz w:val="20"/>
                <w:szCs w:val="20"/>
              </w:rPr>
              <w:t>Дата и время получения сообщения</w:t>
            </w: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91519" w14:textId="77777777" w:rsidR="00487CA4" w:rsidRPr="000F2CEB" w:rsidRDefault="00487CA4" w:rsidP="00E2499F">
            <w:pPr>
              <w:rPr>
                <w:sz w:val="20"/>
                <w:szCs w:val="20"/>
              </w:rPr>
            </w:pPr>
          </w:p>
        </w:tc>
      </w:tr>
      <w:tr w:rsidR="00487CA4" w:rsidRPr="000F2CEB" w14:paraId="35930446" w14:textId="77777777" w:rsidTr="00E2499F">
        <w:tc>
          <w:tcPr>
            <w:tcW w:w="531" w:type="dxa"/>
            <w:vAlign w:val="center"/>
          </w:tcPr>
          <w:p w14:paraId="3BFDD7FE" w14:textId="77777777" w:rsidR="00487CA4" w:rsidRPr="0042213C" w:rsidRDefault="00487CA4" w:rsidP="00487CA4">
            <w:pPr>
              <w:pStyle w:val="aa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008" w:type="dxa"/>
          </w:tcPr>
          <w:p w14:paraId="1453F8AD" w14:textId="77777777" w:rsidR="00487CA4" w:rsidRPr="005157F5" w:rsidRDefault="00487CA4" w:rsidP="00E2499F">
            <w:pPr>
              <w:rPr>
                <w:sz w:val="20"/>
                <w:szCs w:val="20"/>
              </w:rPr>
            </w:pPr>
            <w:r w:rsidRPr="005710B5">
              <w:rPr>
                <w:sz w:val="20"/>
                <w:szCs w:val="20"/>
              </w:rPr>
              <w:t>ИО ИЭСБК</w:t>
            </w:r>
          </w:p>
        </w:tc>
        <w:tc>
          <w:tcPr>
            <w:tcW w:w="2150" w:type="dxa"/>
            <w:vAlign w:val="center"/>
          </w:tcPr>
          <w:p w14:paraId="7477D0AC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338D4FCB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</w:tcPr>
          <w:p w14:paraId="4F3AFB95" w14:textId="77777777" w:rsidR="00487CA4" w:rsidRPr="00C05543" w:rsidRDefault="00487CA4" w:rsidP="00E2499F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24D25EFE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ТЛФГ</w:t>
            </w:r>
          </w:p>
        </w:tc>
      </w:tr>
      <w:tr w:rsidR="00487CA4" w:rsidRPr="000F2CEB" w14:paraId="359C23F1" w14:textId="77777777" w:rsidTr="00E2499F">
        <w:tc>
          <w:tcPr>
            <w:tcW w:w="531" w:type="dxa"/>
            <w:vAlign w:val="center"/>
          </w:tcPr>
          <w:p w14:paraId="6417CEA3" w14:textId="77777777" w:rsidR="00487CA4" w:rsidRPr="0042213C" w:rsidRDefault="00487CA4" w:rsidP="00487CA4">
            <w:pPr>
              <w:pStyle w:val="aa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008" w:type="dxa"/>
          </w:tcPr>
          <w:p w14:paraId="005F41EC" w14:textId="77777777" w:rsidR="00487CA4" w:rsidRPr="00625760" w:rsidRDefault="00487CA4" w:rsidP="00E2499F">
            <w:pPr>
              <w:rPr>
                <w:sz w:val="20"/>
                <w:szCs w:val="20"/>
              </w:rPr>
            </w:pPr>
            <w:proofErr w:type="spellStart"/>
            <w:r w:rsidRPr="005710B5">
              <w:rPr>
                <w:sz w:val="20"/>
                <w:szCs w:val="20"/>
              </w:rPr>
              <w:t>ПбО</w:t>
            </w:r>
            <w:proofErr w:type="spellEnd"/>
            <w:r w:rsidRPr="005710B5">
              <w:rPr>
                <w:sz w:val="20"/>
                <w:szCs w:val="20"/>
              </w:rPr>
              <w:t xml:space="preserve"> ИЭСБК</w:t>
            </w:r>
          </w:p>
        </w:tc>
        <w:tc>
          <w:tcPr>
            <w:tcW w:w="2150" w:type="dxa"/>
            <w:vAlign w:val="center"/>
          </w:tcPr>
          <w:p w14:paraId="6170B421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9" w:type="dxa"/>
            <w:vAlign w:val="center"/>
          </w:tcPr>
          <w:p w14:paraId="3BBB3513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</w:tcPr>
          <w:p w14:paraId="17EFEF06" w14:textId="77777777" w:rsidR="00487CA4" w:rsidRPr="00C05543" w:rsidRDefault="00487CA4" w:rsidP="00E2499F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6AB179D7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ТЛФГ</w:t>
            </w:r>
          </w:p>
        </w:tc>
      </w:tr>
      <w:tr w:rsidR="00505E41" w:rsidRPr="000F2CEB" w14:paraId="124788C4" w14:textId="77777777" w:rsidTr="007A6FA9">
        <w:tc>
          <w:tcPr>
            <w:tcW w:w="531" w:type="dxa"/>
            <w:vAlign w:val="center"/>
          </w:tcPr>
          <w:p w14:paraId="543680F4" w14:textId="77777777" w:rsidR="00505E41" w:rsidRPr="0042213C" w:rsidRDefault="00505E41" w:rsidP="00505E41">
            <w:pPr>
              <w:pStyle w:val="aa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008" w:type="dxa"/>
          </w:tcPr>
          <w:p w14:paraId="49FDE35C" w14:textId="7B414CB6" w:rsidR="00505E41" w:rsidRPr="00C90579" w:rsidRDefault="00505E41" w:rsidP="00505E41">
            <w:proofErr w:type="spellStart"/>
            <w:r w:rsidRPr="00C90579">
              <w:t>КомСистемы</w:t>
            </w:r>
            <w:proofErr w:type="spellEnd"/>
          </w:p>
        </w:tc>
        <w:tc>
          <w:tcPr>
            <w:tcW w:w="2150" w:type="dxa"/>
            <w:vAlign w:val="center"/>
          </w:tcPr>
          <w:p w14:paraId="2C082EA5" w14:textId="77777777" w:rsidR="00505E41" w:rsidRPr="00C90579" w:rsidRDefault="00505E41" w:rsidP="00505E41">
            <w:pPr>
              <w:jc w:val="center"/>
            </w:pPr>
          </w:p>
        </w:tc>
        <w:tc>
          <w:tcPr>
            <w:tcW w:w="1599" w:type="dxa"/>
            <w:vAlign w:val="center"/>
          </w:tcPr>
          <w:p w14:paraId="50F22AD6" w14:textId="77777777" w:rsidR="00505E41" w:rsidRPr="000F2CEB" w:rsidRDefault="00505E41" w:rsidP="00505E4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</w:tcPr>
          <w:p w14:paraId="756224BD" w14:textId="77777777" w:rsidR="00505E41" w:rsidRPr="00C05543" w:rsidRDefault="00505E41" w:rsidP="00505E41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</w:tcPr>
          <w:p w14:paraId="51284E0F" w14:textId="406F0BCB" w:rsidR="00505E41" w:rsidRDefault="00505E41" w:rsidP="00505E41">
            <w:pPr>
              <w:jc w:val="center"/>
              <w:rPr>
                <w:sz w:val="20"/>
                <w:szCs w:val="20"/>
              </w:rPr>
            </w:pPr>
            <w:r w:rsidRPr="008154A7">
              <w:rPr>
                <w:sz w:val="20"/>
                <w:szCs w:val="20"/>
              </w:rPr>
              <w:t>ТЛФГ</w:t>
            </w:r>
          </w:p>
        </w:tc>
      </w:tr>
      <w:tr w:rsidR="00487CA4" w:rsidRPr="000F2CEB" w14:paraId="1993D680" w14:textId="77777777" w:rsidTr="00E2499F">
        <w:tc>
          <w:tcPr>
            <w:tcW w:w="531" w:type="dxa"/>
            <w:vAlign w:val="center"/>
          </w:tcPr>
          <w:p w14:paraId="421BB189" w14:textId="77777777" w:rsidR="00487CA4" w:rsidRPr="0042213C" w:rsidRDefault="00487CA4" w:rsidP="00487CA4">
            <w:pPr>
              <w:pStyle w:val="aa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008" w:type="dxa"/>
          </w:tcPr>
          <w:p w14:paraId="3B76BE92" w14:textId="77777777" w:rsidR="00487CA4" w:rsidRPr="00C90579" w:rsidRDefault="00487CA4" w:rsidP="00E2499F">
            <w:r w:rsidRPr="00C90579">
              <w:t>Контакт центр (500-100)</w:t>
            </w:r>
          </w:p>
        </w:tc>
        <w:tc>
          <w:tcPr>
            <w:tcW w:w="2150" w:type="dxa"/>
            <w:vAlign w:val="center"/>
          </w:tcPr>
          <w:p w14:paraId="5579ACCC" w14:textId="77777777" w:rsidR="00487CA4" w:rsidRPr="00C90579" w:rsidRDefault="00487CA4" w:rsidP="00E2499F">
            <w:pPr>
              <w:jc w:val="center"/>
            </w:pPr>
          </w:p>
        </w:tc>
        <w:tc>
          <w:tcPr>
            <w:tcW w:w="1599" w:type="dxa"/>
            <w:vAlign w:val="center"/>
          </w:tcPr>
          <w:p w14:paraId="37E6EC12" w14:textId="77777777" w:rsidR="00487CA4" w:rsidRPr="000F2CEB" w:rsidRDefault="00487CA4" w:rsidP="00E24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6" w:type="dxa"/>
          </w:tcPr>
          <w:p w14:paraId="30FB3FD6" w14:textId="77777777" w:rsidR="00487CA4" w:rsidRPr="00C05543" w:rsidRDefault="00487CA4" w:rsidP="00E2499F">
            <w:pPr>
              <w:rPr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31CCD1A8" w14:textId="77777777" w:rsidR="00487CA4" w:rsidRDefault="00487CA4" w:rsidP="00E24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ТЛФГ</w:t>
            </w:r>
          </w:p>
        </w:tc>
      </w:tr>
      <w:tr w:rsidR="00487CA4" w:rsidRPr="000F2CEB" w14:paraId="51D435D7" w14:textId="77777777" w:rsidTr="00E2499F">
        <w:tc>
          <w:tcPr>
            <w:tcW w:w="531" w:type="dxa"/>
            <w:vAlign w:val="center"/>
          </w:tcPr>
          <w:p w14:paraId="5798B661" w14:textId="77777777" w:rsidR="00487CA4" w:rsidRPr="0042213C" w:rsidRDefault="00487CA4" w:rsidP="00487CA4">
            <w:pPr>
              <w:pStyle w:val="aa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008" w:type="dxa"/>
          </w:tcPr>
          <w:p w14:paraId="189984D4" w14:textId="77777777" w:rsidR="00487CA4" w:rsidRPr="00C90579" w:rsidRDefault="00487CA4" w:rsidP="00E2499F">
            <w:r w:rsidRPr="00C90579">
              <w:t>ЕДДС</w:t>
            </w:r>
          </w:p>
        </w:tc>
        <w:tc>
          <w:tcPr>
            <w:tcW w:w="2150" w:type="dxa"/>
            <w:vAlign w:val="center"/>
          </w:tcPr>
          <w:p w14:paraId="54896778" w14:textId="77777777" w:rsidR="00487CA4" w:rsidRPr="00C90579" w:rsidRDefault="00487CA4" w:rsidP="00E2499F">
            <w:pPr>
              <w:jc w:val="center"/>
              <w:rPr>
                <w:u w:val="single"/>
              </w:rPr>
            </w:pPr>
          </w:p>
        </w:tc>
        <w:tc>
          <w:tcPr>
            <w:tcW w:w="1599" w:type="dxa"/>
            <w:vAlign w:val="center"/>
          </w:tcPr>
          <w:p w14:paraId="3653581C" w14:textId="77777777" w:rsidR="00487CA4" w:rsidRPr="00EE7235" w:rsidRDefault="00487CA4" w:rsidP="00E2499F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676" w:type="dxa"/>
          </w:tcPr>
          <w:p w14:paraId="36680B21" w14:textId="77777777" w:rsidR="00487CA4" w:rsidRPr="00EE7235" w:rsidRDefault="00487CA4" w:rsidP="00E2499F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326" w:type="dxa"/>
            <w:vAlign w:val="center"/>
          </w:tcPr>
          <w:p w14:paraId="507FCC7A" w14:textId="77777777" w:rsidR="00487CA4" w:rsidRPr="00EE7235" w:rsidRDefault="00487CA4" w:rsidP="00E249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ТЛФГ</w:t>
            </w:r>
          </w:p>
        </w:tc>
      </w:tr>
      <w:tr w:rsidR="00487CA4" w:rsidRPr="000F2CEB" w14:paraId="293BF34E" w14:textId="77777777" w:rsidTr="00E2499F">
        <w:tc>
          <w:tcPr>
            <w:tcW w:w="531" w:type="dxa"/>
            <w:vAlign w:val="center"/>
          </w:tcPr>
          <w:p w14:paraId="55226AEC" w14:textId="77777777" w:rsidR="00487CA4" w:rsidRPr="0042213C" w:rsidRDefault="00487CA4" w:rsidP="00487CA4">
            <w:pPr>
              <w:pStyle w:val="aa"/>
              <w:numPr>
                <w:ilvl w:val="0"/>
                <w:numId w:val="7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008" w:type="dxa"/>
          </w:tcPr>
          <w:p w14:paraId="246CB634" w14:textId="38739319" w:rsidR="00487CA4" w:rsidRPr="00C90579" w:rsidRDefault="00C90579" w:rsidP="00E2499F">
            <w:r w:rsidRPr="00C90579">
              <w:t>Окт.</w:t>
            </w:r>
            <w:r w:rsidR="00487CA4" w:rsidRPr="00C90579">
              <w:t xml:space="preserve"> администрация</w:t>
            </w:r>
          </w:p>
        </w:tc>
        <w:tc>
          <w:tcPr>
            <w:tcW w:w="2150" w:type="dxa"/>
            <w:vAlign w:val="center"/>
          </w:tcPr>
          <w:p w14:paraId="7996B3E4" w14:textId="77777777" w:rsidR="00487CA4" w:rsidRPr="00C90579" w:rsidRDefault="00487CA4" w:rsidP="00E2499F">
            <w:pPr>
              <w:jc w:val="center"/>
              <w:rPr>
                <w:u w:val="single"/>
              </w:rPr>
            </w:pPr>
          </w:p>
        </w:tc>
        <w:tc>
          <w:tcPr>
            <w:tcW w:w="1599" w:type="dxa"/>
            <w:vAlign w:val="center"/>
          </w:tcPr>
          <w:p w14:paraId="25802B37" w14:textId="77777777" w:rsidR="00487CA4" w:rsidRPr="00EE7235" w:rsidRDefault="00487CA4" w:rsidP="00E2499F">
            <w:pPr>
              <w:jc w:val="center"/>
              <w:rPr>
                <w:sz w:val="20"/>
                <w:szCs w:val="20"/>
                <w:u w:val="single"/>
              </w:rPr>
            </w:pPr>
          </w:p>
        </w:tc>
        <w:tc>
          <w:tcPr>
            <w:tcW w:w="1676" w:type="dxa"/>
          </w:tcPr>
          <w:p w14:paraId="41069A59" w14:textId="77777777" w:rsidR="00487CA4" w:rsidRPr="00EE7235" w:rsidRDefault="00487CA4" w:rsidP="00E2499F">
            <w:pPr>
              <w:rPr>
                <w:sz w:val="20"/>
                <w:szCs w:val="20"/>
                <w:u w:val="single"/>
              </w:rPr>
            </w:pPr>
          </w:p>
        </w:tc>
        <w:tc>
          <w:tcPr>
            <w:tcW w:w="1326" w:type="dxa"/>
            <w:vAlign w:val="center"/>
          </w:tcPr>
          <w:p w14:paraId="355C191B" w14:textId="77777777" w:rsidR="00487CA4" w:rsidRPr="00EE7235" w:rsidRDefault="00487CA4" w:rsidP="00E2499F">
            <w:pPr>
              <w:jc w:val="center"/>
              <w:rPr>
                <w:sz w:val="20"/>
                <w:szCs w:val="20"/>
              </w:rPr>
            </w:pPr>
            <w:r w:rsidRPr="00EE7235">
              <w:rPr>
                <w:sz w:val="20"/>
                <w:szCs w:val="20"/>
              </w:rPr>
              <w:t>ТЛФГ</w:t>
            </w:r>
          </w:p>
        </w:tc>
      </w:tr>
    </w:tbl>
    <w:p w14:paraId="0339F520" w14:textId="77777777" w:rsidR="00D60277" w:rsidRPr="00223E23" w:rsidRDefault="00D60277" w:rsidP="00FC7655">
      <w:pPr>
        <w:tabs>
          <w:tab w:val="left" w:pos="426"/>
        </w:tabs>
        <w:jc w:val="both"/>
      </w:pPr>
    </w:p>
    <w:sectPr w:rsidR="00D60277" w:rsidRPr="00223E23" w:rsidSect="00364862">
      <w:headerReference w:type="default" r:id="rId9"/>
      <w:pgSz w:w="11906" w:h="16838" w:code="9"/>
      <w:pgMar w:top="35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9D45B" w14:textId="77777777" w:rsidR="005F52BD" w:rsidRDefault="005F52BD">
      <w:r>
        <w:separator/>
      </w:r>
    </w:p>
  </w:endnote>
  <w:endnote w:type="continuationSeparator" w:id="0">
    <w:p w14:paraId="0D36D6AE" w14:textId="77777777" w:rsidR="005F52BD" w:rsidRDefault="005F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9C380" w14:textId="77777777" w:rsidR="005F52BD" w:rsidRDefault="005F52BD">
      <w:r>
        <w:separator/>
      </w:r>
    </w:p>
  </w:footnote>
  <w:footnote w:type="continuationSeparator" w:id="0">
    <w:p w14:paraId="40575BB1" w14:textId="77777777" w:rsidR="005F52BD" w:rsidRDefault="005F5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BC232" w14:textId="77777777" w:rsidR="00F946E8" w:rsidRDefault="00F946E8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CD7"/>
    <w:multiLevelType w:val="hybridMultilevel"/>
    <w:tmpl w:val="6C22B310"/>
    <w:lvl w:ilvl="0" w:tplc="B33CA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E3233"/>
    <w:multiLevelType w:val="hybridMultilevel"/>
    <w:tmpl w:val="F7AE83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9D725A"/>
    <w:multiLevelType w:val="hybridMultilevel"/>
    <w:tmpl w:val="91EEE6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35222E"/>
    <w:multiLevelType w:val="hybridMultilevel"/>
    <w:tmpl w:val="CA3E24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6150EE"/>
    <w:multiLevelType w:val="hybridMultilevel"/>
    <w:tmpl w:val="4FE67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A269E"/>
    <w:multiLevelType w:val="hybridMultilevel"/>
    <w:tmpl w:val="FEA2142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D261959"/>
    <w:multiLevelType w:val="hybridMultilevel"/>
    <w:tmpl w:val="468847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036D3"/>
    <w:multiLevelType w:val="hybridMultilevel"/>
    <w:tmpl w:val="0590E9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FFB1CB7"/>
    <w:multiLevelType w:val="hybridMultilevel"/>
    <w:tmpl w:val="0CF0B66A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519"/>
    <w:rsid w:val="00000C91"/>
    <w:rsid w:val="00001749"/>
    <w:rsid w:val="00004717"/>
    <w:rsid w:val="000053EF"/>
    <w:rsid w:val="000063E8"/>
    <w:rsid w:val="00006D66"/>
    <w:rsid w:val="00007FAF"/>
    <w:rsid w:val="00010201"/>
    <w:rsid w:val="00011C6F"/>
    <w:rsid w:val="00013AF3"/>
    <w:rsid w:val="000149E0"/>
    <w:rsid w:val="00014AE8"/>
    <w:rsid w:val="00020D65"/>
    <w:rsid w:val="00022AE8"/>
    <w:rsid w:val="000233B7"/>
    <w:rsid w:val="0002366E"/>
    <w:rsid w:val="00023E52"/>
    <w:rsid w:val="0002488C"/>
    <w:rsid w:val="0002505F"/>
    <w:rsid w:val="00025AB6"/>
    <w:rsid w:val="00025B8C"/>
    <w:rsid w:val="00026117"/>
    <w:rsid w:val="00027FF1"/>
    <w:rsid w:val="000305C5"/>
    <w:rsid w:val="00030F99"/>
    <w:rsid w:val="000313CC"/>
    <w:rsid w:val="00032918"/>
    <w:rsid w:val="000342CA"/>
    <w:rsid w:val="0003441E"/>
    <w:rsid w:val="0003469A"/>
    <w:rsid w:val="00040BAF"/>
    <w:rsid w:val="0004287B"/>
    <w:rsid w:val="0004365F"/>
    <w:rsid w:val="00043F42"/>
    <w:rsid w:val="00044BC1"/>
    <w:rsid w:val="0004579A"/>
    <w:rsid w:val="00050FA2"/>
    <w:rsid w:val="00051A77"/>
    <w:rsid w:val="00052062"/>
    <w:rsid w:val="00052C6A"/>
    <w:rsid w:val="00052EF3"/>
    <w:rsid w:val="00054C3E"/>
    <w:rsid w:val="0005589C"/>
    <w:rsid w:val="0005650A"/>
    <w:rsid w:val="000567AE"/>
    <w:rsid w:val="0006330A"/>
    <w:rsid w:val="000637C1"/>
    <w:rsid w:val="00063DFA"/>
    <w:rsid w:val="000647DF"/>
    <w:rsid w:val="000659CA"/>
    <w:rsid w:val="0006662C"/>
    <w:rsid w:val="00067985"/>
    <w:rsid w:val="00070623"/>
    <w:rsid w:val="00070A3F"/>
    <w:rsid w:val="00072BA9"/>
    <w:rsid w:val="0007381A"/>
    <w:rsid w:val="0007698D"/>
    <w:rsid w:val="00076999"/>
    <w:rsid w:val="00077730"/>
    <w:rsid w:val="000802FA"/>
    <w:rsid w:val="00080417"/>
    <w:rsid w:val="00084633"/>
    <w:rsid w:val="00084D62"/>
    <w:rsid w:val="000855C7"/>
    <w:rsid w:val="00085A45"/>
    <w:rsid w:val="000861FB"/>
    <w:rsid w:val="00087844"/>
    <w:rsid w:val="00087A4F"/>
    <w:rsid w:val="00092392"/>
    <w:rsid w:val="000925D3"/>
    <w:rsid w:val="0009716B"/>
    <w:rsid w:val="00097C32"/>
    <w:rsid w:val="000A1C1C"/>
    <w:rsid w:val="000A28C0"/>
    <w:rsid w:val="000A3313"/>
    <w:rsid w:val="000A4D5F"/>
    <w:rsid w:val="000A6BAC"/>
    <w:rsid w:val="000A7AB1"/>
    <w:rsid w:val="000B5038"/>
    <w:rsid w:val="000B7AE2"/>
    <w:rsid w:val="000B7CF3"/>
    <w:rsid w:val="000C151E"/>
    <w:rsid w:val="000C26CB"/>
    <w:rsid w:val="000C4723"/>
    <w:rsid w:val="000C498C"/>
    <w:rsid w:val="000C5003"/>
    <w:rsid w:val="000C69B3"/>
    <w:rsid w:val="000C774F"/>
    <w:rsid w:val="000C7815"/>
    <w:rsid w:val="000D0280"/>
    <w:rsid w:val="000D18F5"/>
    <w:rsid w:val="000D2C09"/>
    <w:rsid w:val="000D49CB"/>
    <w:rsid w:val="000D772A"/>
    <w:rsid w:val="000E05F6"/>
    <w:rsid w:val="000E36F5"/>
    <w:rsid w:val="000E4251"/>
    <w:rsid w:val="000E7BBE"/>
    <w:rsid w:val="000F04DD"/>
    <w:rsid w:val="000F1FB7"/>
    <w:rsid w:val="000F2CEB"/>
    <w:rsid w:val="000F2F3D"/>
    <w:rsid w:val="000F340B"/>
    <w:rsid w:val="000F3816"/>
    <w:rsid w:val="000F3B56"/>
    <w:rsid w:val="000F3DF1"/>
    <w:rsid w:val="000F55AB"/>
    <w:rsid w:val="000F6317"/>
    <w:rsid w:val="000F6F3B"/>
    <w:rsid w:val="000F744E"/>
    <w:rsid w:val="00101119"/>
    <w:rsid w:val="0010262B"/>
    <w:rsid w:val="00102EE0"/>
    <w:rsid w:val="001040FE"/>
    <w:rsid w:val="00104660"/>
    <w:rsid w:val="00105627"/>
    <w:rsid w:val="00106308"/>
    <w:rsid w:val="00107F42"/>
    <w:rsid w:val="0011032C"/>
    <w:rsid w:val="00111557"/>
    <w:rsid w:val="00111F80"/>
    <w:rsid w:val="001135F0"/>
    <w:rsid w:val="00115900"/>
    <w:rsid w:val="00117506"/>
    <w:rsid w:val="001216FE"/>
    <w:rsid w:val="00122C59"/>
    <w:rsid w:val="00122E4A"/>
    <w:rsid w:val="00125DBD"/>
    <w:rsid w:val="0012653B"/>
    <w:rsid w:val="00127311"/>
    <w:rsid w:val="00127574"/>
    <w:rsid w:val="001405CA"/>
    <w:rsid w:val="0014297D"/>
    <w:rsid w:val="001438CD"/>
    <w:rsid w:val="00147F32"/>
    <w:rsid w:val="00150FAA"/>
    <w:rsid w:val="00151C60"/>
    <w:rsid w:val="00152C7F"/>
    <w:rsid w:val="00152E85"/>
    <w:rsid w:val="00152EA1"/>
    <w:rsid w:val="00153A7C"/>
    <w:rsid w:val="00154972"/>
    <w:rsid w:val="00157162"/>
    <w:rsid w:val="00161E90"/>
    <w:rsid w:val="00162B9C"/>
    <w:rsid w:val="00165326"/>
    <w:rsid w:val="00166044"/>
    <w:rsid w:val="00166EA6"/>
    <w:rsid w:val="00167C6C"/>
    <w:rsid w:val="00167D63"/>
    <w:rsid w:val="00171BE3"/>
    <w:rsid w:val="001810D8"/>
    <w:rsid w:val="00181336"/>
    <w:rsid w:val="0018163D"/>
    <w:rsid w:val="00181873"/>
    <w:rsid w:val="00182606"/>
    <w:rsid w:val="001833B1"/>
    <w:rsid w:val="00184835"/>
    <w:rsid w:val="00186530"/>
    <w:rsid w:val="001876CF"/>
    <w:rsid w:val="0019017E"/>
    <w:rsid w:val="00191598"/>
    <w:rsid w:val="00192F0B"/>
    <w:rsid w:val="00194B43"/>
    <w:rsid w:val="001955D7"/>
    <w:rsid w:val="001959EB"/>
    <w:rsid w:val="00197A9E"/>
    <w:rsid w:val="00197DC5"/>
    <w:rsid w:val="001A2403"/>
    <w:rsid w:val="001A2A1B"/>
    <w:rsid w:val="001A34E3"/>
    <w:rsid w:val="001A38ED"/>
    <w:rsid w:val="001A5329"/>
    <w:rsid w:val="001A6268"/>
    <w:rsid w:val="001A7934"/>
    <w:rsid w:val="001B0DFB"/>
    <w:rsid w:val="001B23DD"/>
    <w:rsid w:val="001B251A"/>
    <w:rsid w:val="001B563A"/>
    <w:rsid w:val="001C0118"/>
    <w:rsid w:val="001C0809"/>
    <w:rsid w:val="001C128A"/>
    <w:rsid w:val="001C1978"/>
    <w:rsid w:val="001C1AE8"/>
    <w:rsid w:val="001C26F7"/>
    <w:rsid w:val="001C298F"/>
    <w:rsid w:val="001C342E"/>
    <w:rsid w:val="001C617E"/>
    <w:rsid w:val="001C6522"/>
    <w:rsid w:val="001C7DA2"/>
    <w:rsid w:val="001D248D"/>
    <w:rsid w:val="001D4CB2"/>
    <w:rsid w:val="001D609C"/>
    <w:rsid w:val="001D7523"/>
    <w:rsid w:val="001E0CBA"/>
    <w:rsid w:val="001E283F"/>
    <w:rsid w:val="001E2EC9"/>
    <w:rsid w:val="001E5BBB"/>
    <w:rsid w:val="001E62C4"/>
    <w:rsid w:val="001F029F"/>
    <w:rsid w:val="001F04EE"/>
    <w:rsid w:val="001F06E7"/>
    <w:rsid w:val="001F0B5A"/>
    <w:rsid w:val="001F374F"/>
    <w:rsid w:val="001F3F00"/>
    <w:rsid w:val="001F47C1"/>
    <w:rsid w:val="00200600"/>
    <w:rsid w:val="00201105"/>
    <w:rsid w:val="00201AD6"/>
    <w:rsid w:val="00204B7B"/>
    <w:rsid w:val="002051AE"/>
    <w:rsid w:val="00206BF6"/>
    <w:rsid w:val="0020773D"/>
    <w:rsid w:val="0021089F"/>
    <w:rsid w:val="00210A26"/>
    <w:rsid w:val="00212062"/>
    <w:rsid w:val="0021218A"/>
    <w:rsid w:val="002125E7"/>
    <w:rsid w:val="002127FA"/>
    <w:rsid w:val="00212A8D"/>
    <w:rsid w:val="0021337C"/>
    <w:rsid w:val="002136A0"/>
    <w:rsid w:val="0021791E"/>
    <w:rsid w:val="00220645"/>
    <w:rsid w:val="00220B77"/>
    <w:rsid w:val="0022381A"/>
    <w:rsid w:val="00223E23"/>
    <w:rsid w:val="002241B5"/>
    <w:rsid w:val="002303C5"/>
    <w:rsid w:val="00234CBD"/>
    <w:rsid w:val="0023643B"/>
    <w:rsid w:val="00236578"/>
    <w:rsid w:val="002400D4"/>
    <w:rsid w:val="00240209"/>
    <w:rsid w:val="002408AB"/>
    <w:rsid w:val="002411BD"/>
    <w:rsid w:val="00241251"/>
    <w:rsid w:val="00243873"/>
    <w:rsid w:val="00243F82"/>
    <w:rsid w:val="00247912"/>
    <w:rsid w:val="00253ABB"/>
    <w:rsid w:val="002556FA"/>
    <w:rsid w:val="00256341"/>
    <w:rsid w:val="00256C6F"/>
    <w:rsid w:val="0026048E"/>
    <w:rsid w:val="002631E5"/>
    <w:rsid w:val="0026353A"/>
    <w:rsid w:val="00264B77"/>
    <w:rsid w:val="002667D0"/>
    <w:rsid w:val="00267983"/>
    <w:rsid w:val="00267A7E"/>
    <w:rsid w:val="00270832"/>
    <w:rsid w:val="00272D4B"/>
    <w:rsid w:val="00272DFF"/>
    <w:rsid w:val="0027609F"/>
    <w:rsid w:val="00276303"/>
    <w:rsid w:val="00276BE2"/>
    <w:rsid w:val="00277065"/>
    <w:rsid w:val="00282A88"/>
    <w:rsid w:val="00284F32"/>
    <w:rsid w:val="002855CA"/>
    <w:rsid w:val="002859E7"/>
    <w:rsid w:val="00286DD5"/>
    <w:rsid w:val="00287A20"/>
    <w:rsid w:val="0029115A"/>
    <w:rsid w:val="0029745D"/>
    <w:rsid w:val="002A0855"/>
    <w:rsid w:val="002A1AED"/>
    <w:rsid w:val="002A4FA2"/>
    <w:rsid w:val="002B07BF"/>
    <w:rsid w:val="002B0949"/>
    <w:rsid w:val="002B27EE"/>
    <w:rsid w:val="002B2897"/>
    <w:rsid w:val="002B3CE5"/>
    <w:rsid w:val="002B57B4"/>
    <w:rsid w:val="002C55EF"/>
    <w:rsid w:val="002C6036"/>
    <w:rsid w:val="002C6437"/>
    <w:rsid w:val="002D0E8A"/>
    <w:rsid w:val="002D121F"/>
    <w:rsid w:val="002D140F"/>
    <w:rsid w:val="002D5CB5"/>
    <w:rsid w:val="002E0AF6"/>
    <w:rsid w:val="002E358B"/>
    <w:rsid w:val="002E4704"/>
    <w:rsid w:val="002E52D0"/>
    <w:rsid w:val="002E6E92"/>
    <w:rsid w:val="002F19BD"/>
    <w:rsid w:val="002F1C28"/>
    <w:rsid w:val="002F2DEC"/>
    <w:rsid w:val="002F307E"/>
    <w:rsid w:val="002F3384"/>
    <w:rsid w:val="002F400D"/>
    <w:rsid w:val="002F7B9C"/>
    <w:rsid w:val="00300C74"/>
    <w:rsid w:val="00300FD7"/>
    <w:rsid w:val="003033C0"/>
    <w:rsid w:val="00304367"/>
    <w:rsid w:val="00304B0A"/>
    <w:rsid w:val="0030627A"/>
    <w:rsid w:val="0030661B"/>
    <w:rsid w:val="0031388A"/>
    <w:rsid w:val="00314BE5"/>
    <w:rsid w:val="0031633F"/>
    <w:rsid w:val="00317BB6"/>
    <w:rsid w:val="00320F2A"/>
    <w:rsid w:val="00323870"/>
    <w:rsid w:val="00323A8E"/>
    <w:rsid w:val="00323F17"/>
    <w:rsid w:val="0032421C"/>
    <w:rsid w:val="0032587A"/>
    <w:rsid w:val="00330CFD"/>
    <w:rsid w:val="00331B99"/>
    <w:rsid w:val="00342214"/>
    <w:rsid w:val="00342373"/>
    <w:rsid w:val="003428C4"/>
    <w:rsid w:val="003435E2"/>
    <w:rsid w:val="0034415F"/>
    <w:rsid w:val="0034541D"/>
    <w:rsid w:val="00345B36"/>
    <w:rsid w:val="00347392"/>
    <w:rsid w:val="00350505"/>
    <w:rsid w:val="0035106A"/>
    <w:rsid w:val="00351113"/>
    <w:rsid w:val="00351E75"/>
    <w:rsid w:val="00352A1E"/>
    <w:rsid w:val="003533CD"/>
    <w:rsid w:val="00353B4A"/>
    <w:rsid w:val="00354727"/>
    <w:rsid w:val="00357A40"/>
    <w:rsid w:val="003611B7"/>
    <w:rsid w:val="00362E89"/>
    <w:rsid w:val="00364862"/>
    <w:rsid w:val="00364E08"/>
    <w:rsid w:val="00365C51"/>
    <w:rsid w:val="00367F9C"/>
    <w:rsid w:val="00373F56"/>
    <w:rsid w:val="00376E46"/>
    <w:rsid w:val="00380135"/>
    <w:rsid w:val="00381230"/>
    <w:rsid w:val="00381247"/>
    <w:rsid w:val="00382249"/>
    <w:rsid w:val="00385BB4"/>
    <w:rsid w:val="00385CFC"/>
    <w:rsid w:val="00386483"/>
    <w:rsid w:val="0039001C"/>
    <w:rsid w:val="00394403"/>
    <w:rsid w:val="00394892"/>
    <w:rsid w:val="003A1CA0"/>
    <w:rsid w:val="003A272A"/>
    <w:rsid w:val="003A4304"/>
    <w:rsid w:val="003A4888"/>
    <w:rsid w:val="003B044B"/>
    <w:rsid w:val="003B09A4"/>
    <w:rsid w:val="003B09B4"/>
    <w:rsid w:val="003B0AAE"/>
    <w:rsid w:val="003B0CC0"/>
    <w:rsid w:val="003B2090"/>
    <w:rsid w:val="003B2F44"/>
    <w:rsid w:val="003B54F3"/>
    <w:rsid w:val="003C0E57"/>
    <w:rsid w:val="003C33E7"/>
    <w:rsid w:val="003C3E54"/>
    <w:rsid w:val="003C5DA9"/>
    <w:rsid w:val="003C5DD6"/>
    <w:rsid w:val="003D1063"/>
    <w:rsid w:val="003D1221"/>
    <w:rsid w:val="003D1896"/>
    <w:rsid w:val="003D3909"/>
    <w:rsid w:val="003E0DE8"/>
    <w:rsid w:val="003E0EBA"/>
    <w:rsid w:val="003E1DEA"/>
    <w:rsid w:val="003E3CDB"/>
    <w:rsid w:val="003E4A90"/>
    <w:rsid w:val="003E50F9"/>
    <w:rsid w:val="003F1A63"/>
    <w:rsid w:val="003F231C"/>
    <w:rsid w:val="003F2A97"/>
    <w:rsid w:val="003F2BD0"/>
    <w:rsid w:val="003F6493"/>
    <w:rsid w:val="004015A4"/>
    <w:rsid w:val="004023A5"/>
    <w:rsid w:val="00403068"/>
    <w:rsid w:val="00403FA6"/>
    <w:rsid w:val="0040567C"/>
    <w:rsid w:val="004061A5"/>
    <w:rsid w:val="004066FA"/>
    <w:rsid w:val="0041364D"/>
    <w:rsid w:val="00415053"/>
    <w:rsid w:val="004159E0"/>
    <w:rsid w:val="00416BDD"/>
    <w:rsid w:val="004213F9"/>
    <w:rsid w:val="004216B6"/>
    <w:rsid w:val="0042213C"/>
    <w:rsid w:val="00424A13"/>
    <w:rsid w:val="004306A7"/>
    <w:rsid w:val="0043264D"/>
    <w:rsid w:val="00432967"/>
    <w:rsid w:val="00433CB9"/>
    <w:rsid w:val="004379C3"/>
    <w:rsid w:val="00441F5C"/>
    <w:rsid w:val="004422BB"/>
    <w:rsid w:val="00442570"/>
    <w:rsid w:val="00442616"/>
    <w:rsid w:val="00443378"/>
    <w:rsid w:val="00443AF3"/>
    <w:rsid w:val="00450079"/>
    <w:rsid w:val="004521CC"/>
    <w:rsid w:val="00452691"/>
    <w:rsid w:val="004537FC"/>
    <w:rsid w:val="0045708B"/>
    <w:rsid w:val="00457E5A"/>
    <w:rsid w:val="00461A81"/>
    <w:rsid w:val="00462952"/>
    <w:rsid w:val="00463DD1"/>
    <w:rsid w:val="00465277"/>
    <w:rsid w:val="00466F5B"/>
    <w:rsid w:val="0046783C"/>
    <w:rsid w:val="00470AAA"/>
    <w:rsid w:val="0047139E"/>
    <w:rsid w:val="004727CE"/>
    <w:rsid w:val="00473441"/>
    <w:rsid w:val="00473970"/>
    <w:rsid w:val="00473F24"/>
    <w:rsid w:val="00474392"/>
    <w:rsid w:val="00474B97"/>
    <w:rsid w:val="004767B6"/>
    <w:rsid w:val="00482E0D"/>
    <w:rsid w:val="004831CA"/>
    <w:rsid w:val="0048439D"/>
    <w:rsid w:val="004864D8"/>
    <w:rsid w:val="00486557"/>
    <w:rsid w:val="00486FB1"/>
    <w:rsid w:val="00487CA4"/>
    <w:rsid w:val="004904CB"/>
    <w:rsid w:val="0049153F"/>
    <w:rsid w:val="00492797"/>
    <w:rsid w:val="004979DA"/>
    <w:rsid w:val="004A1013"/>
    <w:rsid w:val="004A162C"/>
    <w:rsid w:val="004A2798"/>
    <w:rsid w:val="004A348F"/>
    <w:rsid w:val="004A587A"/>
    <w:rsid w:val="004B17D4"/>
    <w:rsid w:val="004B1E0B"/>
    <w:rsid w:val="004B2FBA"/>
    <w:rsid w:val="004B4776"/>
    <w:rsid w:val="004B5808"/>
    <w:rsid w:val="004C032D"/>
    <w:rsid w:val="004C21B2"/>
    <w:rsid w:val="004C2BC3"/>
    <w:rsid w:val="004C44EB"/>
    <w:rsid w:val="004C5216"/>
    <w:rsid w:val="004C57AF"/>
    <w:rsid w:val="004C60CC"/>
    <w:rsid w:val="004C649F"/>
    <w:rsid w:val="004D48B0"/>
    <w:rsid w:val="004D6672"/>
    <w:rsid w:val="004E31AA"/>
    <w:rsid w:val="004E333F"/>
    <w:rsid w:val="004E60FB"/>
    <w:rsid w:val="004E6B7C"/>
    <w:rsid w:val="004E7486"/>
    <w:rsid w:val="004F1829"/>
    <w:rsid w:val="004F1B00"/>
    <w:rsid w:val="004F2104"/>
    <w:rsid w:val="004F3CEB"/>
    <w:rsid w:val="004F5F03"/>
    <w:rsid w:val="004F5FAF"/>
    <w:rsid w:val="004F7910"/>
    <w:rsid w:val="004F7AF9"/>
    <w:rsid w:val="00500396"/>
    <w:rsid w:val="00500C5D"/>
    <w:rsid w:val="005012A5"/>
    <w:rsid w:val="00502D19"/>
    <w:rsid w:val="00503CB5"/>
    <w:rsid w:val="00505E41"/>
    <w:rsid w:val="00507426"/>
    <w:rsid w:val="00507F90"/>
    <w:rsid w:val="00511053"/>
    <w:rsid w:val="00514293"/>
    <w:rsid w:val="00515536"/>
    <w:rsid w:val="005157F5"/>
    <w:rsid w:val="005160DD"/>
    <w:rsid w:val="00516C72"/>
    <w:rsid w:val="00520F21"/>
    <w:rsid w:val="005223D8"/>
    <w:rsid w:val="00522545"/>
    <w:rsid w:val="00523F1E"/>
    <w:rsid w:val="0052491B"/>
    <w:rsid w:val="00526BE5"/>
    <w:rsid w:val="0052735C"/>
    <w:rsid w:val="00527A90"/>
    <w:rsid w:val="005301CD"/>
    <w:rsid w:val="005303E2"/>
    <w:rsid w:val="00532301"/>
    <w:rsid w:val="005334F4"/>
    <w:rsid w:val="00535761"/>
    <w:rsid w:val="00544D8B"/>
    <w:rsid w:val="005464D1"/>
    <w:rsid w:val="00547095"/>
    <w:rsid w:val="005470DB"/>
    <w:rsid w:val="00547379"/>
    <w:rsid w:val="005510EF"/>
    <w:rsid w:val="00551F4C"/>
    <w:rsid w:val="005524F7"/>
    <w:rsid w:val="0055281E"/>
    <w:rsid w:val="0055584B"/>
    <w:rsid w:val="00556016"/>
    <w:rsid w:val="00557077"/>
    <w:rsid w:val="00557410"/>
    <w:rsid w:val="00557B4F"/>
    <w:rsid w:val="00560B42"/>
    <w:rsid w:val="00561B23"/>
    <w:rsid w:val="0056341F"/>
    <w:rsid w:val="0056518C"/>
    <w:rsid w:val="00570F3F"/>
    <w:rsid w:val="00574301"/>
    <w:rsid w:val="00575462"/>
    <w:rsid w:val="0057612A"/>
    <w:rsid w:val="00577961"/>
    <w:rsid w:val="00577F40"/>
    <w:rsid w:val="005805DC"/>
    <w:rsid w:val="00583834"/>
    <w:rsid w:val="0058513D"/>
    <w:rsid w:val="00585E27"/>
    <w:rsid w:val="005912D4"/>
    <w:rsid w:val="005939EA"/>
    <w:rsid w:val="0059440F"/>
    <w:rsid w:val="005A0B27"/>
    <w:rsid w:val="005A0BBD"/>
    <w:rsid w:val="005A13DC"/>
    <w:rsid w:val="005A21A8"/>
    <w:rsid w:val="005A30E6"/>
    <w:rsid w:val="005A369E"/>
    <w:rsid w:val="005A3F45"/>
    <w:rsid w:val="005A485F"/>
    <w:rsid w:val="005A5DD5"/>
    <w:rsid w:val="005A63A4"/>
    <w:rsid w:val="005A6B57"/>
    <w:rsid w:val="005B0319"/>
    <w:rsid w:val="005B132C"/>
    <w:rsid w:val="005B219C"/>
    <w:rsid w:val="005B307F"/>
    <w:rsid w:val="005B4676"/>
    <w:rsid w:val="005C06FB"/>
    <w:rsid w:val="005C2EE7"/>
    <w:rsid w:val="005C3E35"/>
    <w:rsid w:val="005C471F"/>
    <w:rsid w:val="005C7288"/>
    <w:rsid w:val="005C78C0"/>
    <w:rsid w:val="005D4C47"/>
    <w:rsid w:val="005D53AE"/>
    <w:rsid w:val="005D5584"/>
    <w:rsid w:val="005D7784"/>
    <w:rsid w:val="005E0644"/>
    <w:rsid w:val="005E1341"/>
    <w:rsid w:val="005E1868"/>
    <w:rsid w:val="005E20EA"/>
    <w:rsid w:val="005E2BAD"/>
    <w:rsid w:val="005E2F04"/>
    <w:rsid w:val="005E2F7D"/>
    <w:rsid w:val="005E4BF1"/>
    <w:rsid w:val="005E5B9A"/>
    <w:rsid w:val="005E7005"/>
    <w:rsid w:val="005E7440"/>
    <w:rsid w:val="005F0D69"/>
    <w:rsid w:val="005F2412"/>
    <w:rsid w:val="005F26C9"/>
    <w:rsid w:val="005F2A34"/>
    <w:rsid w:val="005F2C69"/>
    <w:rsid w:val="005F4EE7"/>
    <w:rsid w:val="005F52BD"/>
    <w:rsid w:val="005F67F8"/>
    <w:rsid w:val="005F6B83"/>
    <w:rsid w:val="006028EC"/>
    <w:rsid w:val="0060342E"/>
    <w:rsid w:val="00603C61"/>
    <w:rsid w:val="0060746E"/>
    <w:rsid w:val="00607947"/>
    <w:rsid w:val="00610724"/>
    <w:rsid w:val="00612F2B"/>
    <w:rsid w:val="00614508"/>
    <w:rsid w:val="00614B7B"/>
    <w:rsid w:val="00614DB3"/>
    <w:rsid w:val="006152E9"/>
    <w:rsid w:val="0061682B"/>
    <w:rsid w:val="00617AF2"/>
    <w:rsid w:val="00620080"/>
    <w:rsid w:val="006209C0"/>
    <w:rsid w:val="00621D60"/>
    <w:rsid w:val="00623551"/>
    <w:rsid w:val="00624B06"/>
    <w:rsid w:val="00625760"/>
    <w:rsid w:val="006275B9"/>
    <w:rsid w:val="006276D7"/>
    <w:rsid w:val="006306F1"/>
    <w:rsid w:val="00634E0F"/>
    <w:rsid w:val="00635499"/>
    <w:rsid w:val="00636739"/>
    <w:rsid w:val="00640316"/>
    <w:rsid w:val="0064154B"/>
    <w:rsid w:val="006421F0"/>
    <w:rsid w:val="00644963"/>
    <w:rsid w:val="00644CC1"/>
    <w:rsid w:val="006519E3"/>
    <w:rsid w:val="006530ED"/>
    <w:rsid w:val="00654AAE"/>
    <w:rsid w:val="00655EFC"/>
    <w:rsid w:val="0065640F"/>
    <w:rsid w:val="00656BB8"/>
    <w:rsid w:val="00660717"/>
    <w:rsid w:val="00661021"/>
    <w:rsid w:val="0066136B"/>
    <w:rsid w:val="006621C9"/>
    <w:rsid w:val="00664138"/>
    <w:rsid w:val="00664B91"/>
    <w:rsid w:val="00665552"/>
    <w:rsid w:val="00667852"/>
    <w:rsid w:val="00670982"/>
    <w:rsid w:val="0068033F"/>
    <w:rsid w:val="00681E88"/>
    <w:rsid w:val="00687211"/>
    <w:rsid w:val="00690901"/>
    <w:rsid w:val="0069111F"/>
    <w:rsid w:val="00691496"/>
    <w:rsid w:val="00692D8C"/>
    <w:rsid w:val="00694831"/>
    <w:rsid w:val="00695512"/>
    <w:rsid w:val="006970AC"/>
    <w:rsid w:val="006A0902"/>
    <w:rsid w:val="006A5DB7"/>
    <w:rsid w:val="006A70E3"/>
    <w:rsid w:val="006A71F8"/>
    <w:rsid w:val="006B176B"/>
    <w:rsid w:val="006B2C16"/>
    <w:rsid w:val="006B3EFB"/>
    <w:rsid w:val="006B5B9D"/>
    <w:rsid w:val="006B65B6"/>
    <w:rsid w:val="006C04D4"/>
    <w:rsid w:val="006C09AE"/>
    <w:rsid w:val="006C0A07"/>
    <w:rsid w:val="006C3AC4"/>
    <w:rsid w:val="006C626E"/>
    <w:rsid w:val="006D0901"/>
    <w:rsid w:val="006D1BBA"/>
    <w:rsid w:val="006D1D1B"/>
    <w:rsid w:val="006D32E7"/>
    <w:rsid w:val="006D4631"/>
    <w:rsid w:val="006D6A02"/>
    <w:rsid w:val="006D6AD4"/>
    <w:rsid w:val="006D7BED"/>
    <w:rsid w:val="006D7F5A"/>
    <w:rsid w:val="006E06DC"/>
    <w:rsid w:val="006E0A7B"/>
    <w:rsid w:val="006E0D3F"/>
    <w:rsid w:val="006E0D5E"/>
    <w:rsid w:val="006E2375"/>
    <w:rsid w:val="006E3CD4"/>
    <w:rsid w:val="006E3FCF"/>
    <w:rsid w:val="006E542D"/>
    <w:rsid w:val="006E64F0"/>
    <w:rsid w:val="006E74CD"/>
    <w:rsid w:val="006E7DDE"/>
    <w:rsid w:val="006F02BB"/>
    <w:rsid w:val="006F4DE5"/>
    <w:rsid w:val="00700974"/>
    <w:rsid w:val="00700D73"/>
    <w:rsid w:val="007045FA"/>
    <w:rsid w:val="00704B49"/>
    <w:rsid w:val="00711AA2"/>
    <w:rsid w:val="007122DD"/>
    <w:rsid w:val="00712BDB"/>
    <w:rsid w:val="00713D3F"/>
    <w:rsid w:val="00714A8F"/>
    <w:rsid w:val="007169B7"/>
    <w:rsid w:val="00717F57"/>
    <w:rsid w:val="00720AEC"/>
    <w:rsid w:val="00720C84"/>
    <w:rsid w:val="007243DC"/>
    <w:rsid w:val="0072746F"/>
    <w:rsid w:val="007302C3"/>
    <w:rsid w:val="007307BC"/>
    <w:rsid w:val="00730DCD"/>
    <w:rsid w:val="00733629"/>
    <w:rsid w:val="0073430A"/>
    <w:rsid w:val="00735A79"/>
    <w:rsid w:val="0073739C"/>
    <w:rsid w:val="00740768"/>
    <w:rsid w:val="0074321A"/>
    <w:rsid w:val="007438EA"/>
    <w:rsid w:val="00744C73"/>
    <w:rsid w:val="00744F54"/>
    <w:rsid w:val="00745804"/>
    <w:rsid w:val="007471DE"/>
    <w:rsid w:val="007503F1"/>
    <w:rsid w:val="00751B81"/>
    <w:rsid w:val="007557BB"/>
    <w:rsid w:val="0075633A"/>
    <w:rsid w:val="007619BB"/>
    <w:rsid w:val="00762FBD"/>
    <w:rsid w:val="0076314B"/>
    <w:rsid w:val="007642FD"/>
    <w:rsid w:val="007653A0"/>
    <w:rsid w:val="00766196"/>
    <w:rsid w:val="0076663B"/>
    <w:rsid w:val="00767262"/>
    <w:rsid w:val="007674B4"/>
    <w:rsid w:val="007677AA"/>
    <w:rsid w:val="007724E9"/>
    <w:rsid w:val="0077290C"/>
    <w:rsid w:val="007735B2"/>
    <w:rsid w:val="007748B2"/>
    <w:rsid w:val="00774B70"/>
    <w:rsid w:val="00777057"/>
    <w:rsid w:val="00781945"/>
    <w:rsid w:val="00781DD8"/>
    <w:rsid w:val="0078203B"/>
    <w:rsid w:val="007827CB"/>
    <w:rsid w:val="007828AD"/>
    <w:rsid w:val="007832D4"/>
    <w:rsid w:val="00784222"/>
    <w:rsid w:val="00784860"/>
    <w:rsid w:val="00790B74"/>
    <w:rsid w:val="00790E32"/>
    <w:rsid w:val="00791238"/>
    <w:rsid w:val="00792B66"/>
    <w:rsid w:val="00793E5F"/>
    <w:rsid w:val="00794062"/>
    <w:rsid w:val="00797DB3"/>
    <w:rsid w:val="007A00F7"/>
    <w:rsid w:val="007A12AF"/>
    <w:rsid w:val="007A12BD"/>
    <w:rsid w:val="007A1C77"/>
    <w:rsid w:val="007A756C"/>
    <w:rsid w:val="007B16E9"/>
    <w:rsid w:val="007B294D"/>
    <w:rsid w:val="007B3517"/>
    <w:rsid w:val="007B4B97"/>
    <w:rsid w:val="007B64C2"/>
    <w:rsid w:val="007B664F"/>
    <w:rsid w:val="007B780C"/>
    <w:rsid w:val="007C0980"/>
    <w:rsid w:val="007C3C7E"/>
    <w:rsid w:val="007C4599"/>
    <w:rsid w:val="007C6F5B"/>
    <w:rsid w:val="007D03AC"/>
    <w:rsid w:val="007D04A2"/>
    <w:rsid w:val="007D4236"/>
    <w:rsid w:val="007D6C4F"/>
    <w:rsid w:val="007E01F1"/>
    <w:rsid w:val="007E3F5E"/>
    <w:rsid w:val="007E5D28"/>
    <w:rsid w:val="007F1679"/>
    <w:rsid w:val="007F18CB"/>
    <w:rsid w:val="007F2DFA"/>
    <w:rsid w:val="007F654E"/>
    <w:rsid w:val="00800862"/>
    <w:rsid w:val="0080248D"/>
    <w:rsid w:val="00802C14"/>
    <w:rsid w:val="0080576C"/>
    <w:rsid w:val="00806757"/>
    <w:rsid w:val="00806F5D"/>
    <w:rsid w:val="008113ED"/>
    <w:rsid w:val="008148AD"/>
    <w:rsid w:val="00815729"/>
    <w:rsid w:val="00815F57"/>
    <w:rsid w:val="00821875"/>
    <w:rsid w:val="00822CA1"/>
    <w:rsid w:val="00823E61"/>
    <w:rsid w:val="008263FB"/>
    <w:rsid w:val="00832ED5"/>
    <w:rsid w:val="0083381B"/>
    <w:rsid w:val="00833CDF"/>
    <w:rsid w:val="0083413C"/>
    <w:rsid w:val="00834252"/>
    <w:rsid w:val="008350EF"/>
    <w:rsid w:val="008356AB"/>
    <w:rsid w:val="00835B92"/>
    <w:rsid w:val="00840382"/>
    <w:rsid w:val="008404DB"/>
    <w:rsid w:val="00841D4E"/>
    <w:rsid w:val="0084260F"/>
    <w:rsid w:val="00842617"/>
    <w:rsid w:val="008449D6"/>
    <w:rsid w:val="00846421"/>
    <w:rsid w:val="00846CB4"/>
    <w:rsid w:val="00850739"/>
    <w:rsid w:val="00850A64"/>
    <w:rsid w:val="00850C7D"/>
    <w:rsid w:val="00851E22"/>
    <w:rsid w:val="00852944"/>
    <w:rsid w:val="008541F7"/>
    <w:rsid w:val="0085787A"/>
    <w:rsid w:val="00860A9E"/>
    <w:rsid w:val="00860FBC"/>
    <w:rsid w:val="008616D7"/>
    <w:rsid w:val="00862110"/>
    <w:rsid w:val="0086211A"/>
    <w:rsid w:val="008626CA"/>
    <w:rsid w:val="008646D6"/>
    <w:rsid w:val="00864C3D"/>
    <w:rsid w:val="008675E2"/>
    <w:rsid w:val="00870548"/>
    <w:rsid w:val="0087091D"/>
    <w:rsid w:val="0087348B"/>
    <w:rsid w:val="008738D8"/>
    <w:rsid w:val="00874F79"/>
    <w:rsid w:val="00875347"/>
    <w:rsid w:val="00877CCC"/>
    <w:rsid w:val="008836D3"/>
    <w:rsid w:val="008849A2"/>
    <w:rsid w:val="00886BD0"/>
    <w:rsid w:val="008879A6"/>
    <w:rsid w:val="00892846"/>
    <w:rsid w:val="00893BDE"/>
    <w:rsid w:val="0089511F"/>
    <w:rsid w:val="00896227"/>
    <w:rsid w:val="00897B52"/>
    <w:rsid w:val="008A5156"/>
    <w:rsid w:val="008B1A50"/>
    <w:rsid w:val="008B2BD1"/>
    <w:rsid w:val="008B4CBA"/>
    <w:rsid w:val="008B6266"/>
    <w:rsid w:val="008B6929"/>
    <w:rsid w:val="008C7046"/>
    <w:rsid w:val="008D0141"/>
    <w:rsid w:val="008D01EA"/>
    <w:rsid w:val="008D0316"/>
    <w:rsid w:val="008D0354"/>
    <w:rsid w:val="008D120F"/>
    <w:rsid w:val="008D1468"/>
    <w:rsid w:val="008D1993"/>
    <w:rsid w:val="008D2F11"/>
    <w:rsid w:val="008D4C66"/>
    <w:rsid w:val="008D532F"/>
    <w:rsid w:val="008D564C"/>
    <w:rsid w:val="008D71EA"/>
    <w:rsid w:val="008E13C6"/>
    <w:rsid w:val="008E4B7C"/>
    <w:rsid w:val="008E70A3"/>
    <w:rsid w:val="008E79E2"/>
    <w:rsid w:val="008F1316"/>
    <w:rsid w:val="008F2616"/>
    <w:rsid w:val="008F2860"/>
    <w:rsid w:val="008F2C0D"/>
    <w:rsid w:val="008F4F60"/>
    <w:rsid w:val="008F67F7"/>
    <w:rsid w:val="008F7905"/>
    <w:rsid w:val="00901971"/>
    <w:rsid w:val="00902A6B"/>
    <w:rsid w:val="00905619"/>
    <w:rsid w:val="009056D9"/>
    <w:rsid w:val="0091271E"/>
    <w:rsid w:val="00912CB4"/>
    <w:rsid w:val="00914115"/>
    <w:rsid w:val="00916FC8"/>
    <w:rsid w:val="00917477"/>
    <w:rsid w:val="009200C8"/>
    <w:rsid w:val="009226F4"/>
    <w:rsid w:val="0092339B"/>
    <w:rsid w:val="00930126"/>
    <w:rsid w:val="009305E1"/>
    <w:rsid w:val="009317CE"/>
    <w:rsid w:val="00931B38"/>
    <w:rsid w:val="00932CED"/>
    <w:rsid w:val="009347FC"/>
    <w:rsid w:val="00934ABF"/>
    <w:rsid w:val="0093534A"/>
    <w:rsid w:val="00936928"/>
    <w:rsid w:val="0093776E"/>
    <w:rsid w:val="00941A39"/>
    <w:rsid w:val="00941E54"/>
    <w:rsid w:val="00942260"/>
    <w:rsid w:val="0094314B"/>
    <w:rsid w:val="00943E74"/>
    <w:rsid w:val="00944D18"/>
    <w:rsid w:val="00945835"/>
    <w:rsid w:val="00947EE9"/>
    <w:rsid w:val="00950BEA"/>
    <w:rsid w:val="00951959"/>
    <w:rsid w:val="00953824"/>
    <w:rsid w:val="009539E8"/>
    <w:rsid w:val="009563E4"/>
    <w:rsid w:val="00957D1E"/>
    <w:rsid w:val="00962FCD"/>
    <w:rsid w:val="009632FA"/>
    <w:rsid w:val="00964D8F"/>
    <w:rsid w:val="00965300"/>
    <w:rsid w:val="0096570D"/>
    <w:rsid w:val="00980291"/>
    <w:rsid w:val="009817FA"/>
    <w:rsid w:val="00981D05"/>
    <w:rsid w:val="00982985"/>
    <w:rsid w:val="00984DBF"/>
    <w:rsid w:val="00987134"/>
    <w:rsid w:val="009879AB"/>
    <w:rsid w:val="00987D57"/>
    <w:rsid w:val="009906D3"/>
    <w:rsid w:val="00993511"/>
    <w:rsid w:val="00993CB1"/>
    <w:rsid w:val="00994413"/>
    <w:rsid w:val="00995285"/>
    <w:rsid w:val="0099528C"/>
    <w:rsid w:val="0099621B"/>
    <w:rsid w:val="00997D13"/>
    <w:rsid w:val="009A2C05"/>
    <w:rsid w:val="009A314B"/>
    <w:rsid w:val="009A4E33"/>
    <w:rsid w:val="009A6039"/>
    <w:rsid w:val="009A7CE6"/>
    <w:rsid w:val="009B1A3F"/>
    <w:rsid w:val="009B2A26"/>
    <w:rsid w:val="009B2E80"/>
    <w:rsid w:val="009B59D8"/>
    <w:rsid w:val="009B5F3D"/>
    <w:rsid w:val="009B5FCF"/>
    <w:rsid w:val="009B632B"/>
    <w:rsid w:val="009B6A8E"/>
    <w:rsid w:val="009C0E25"/>
    <w:rsid w:val="009C16E8"/>
    <w:rsid w:val="009C3A44"/>
    <w:rsid w:val="009C55E6"/>
    <w:rsid w:val="009C59EA"/>
    <w:rsid w:val="009C7CE1"/>
    <w:rsid w:val="009D0045"/>
    <w:rsid w:val="009D14F6"/>
    <w:rsid w:val="009D2677"/>
    <w:rsid w:val="009D3AF8"/>
    <w:rsid w:val="009D4BFA"/>
    <w:rsid w:val="009D4C9A"/>
    <w:rsid w:val="009D50DA"/>
    <w:rsid w:val="009D541F"/>
    <w:rsid w:val="009D678C"/>
    <w:rsid w:val="009D70EB"/>
    <w:rsid w:val="009D7889"/>
    <w:rsid w:val="009E0D4D"/>
    <w:rsid w:val="009E1106"/>
    <w:rsid w:val="009E2564"/>
    <w:rsid w:val="009E28F7"/>
    <w:rsid w:val="009E2A1B"/>
    <w:rsid w:val="009E4A78"/>
    <w:rsid w:val="009F460C"/>
    <w:rsid w:val="009F4DA6"/>
    <w:rsid w:val="009F64AB"/>
    <w:rsid w:val="00A001BE"/>
    <w:rsid w:val="00A02D89"/>
    <w:rsid w:val="00A066E7"/>
    <w:rsid w:val="00A10707"/>
    <w:rsid w:val="00A127B4"/>
    <w:rsid w:val="00A16518"/>
    <w:rsid w:val="00A16C94"/>
    <w:rsid w:val="00A179B0"/>
    <w:rsid w:val="00A21788"/>
    <w:rsid w:val="00A21867"/>
    <w:rsid w:val="00A275E1"/>
    <w:rsid w:val="00A278E7"/>
    <w:rsid w:val="00A3083E"/>
    <w:rsid w:val="00A30B90"/>
    <w:rsid w:val="00A31108"/>
    <w:rsid w:val="00A31831"/>
    <w:rsid w:val="00A353AE"/>
    <w:rsid w:val="00A355FF"/>
    <w:rsid w:val="00A35D71"/>
    <w:rsid w:val="00A36203"/>
    <w:rsid w:val="00A3740A"/>
    <w:rsid w:val="00A40918"/>
    <w:rsid w:val="00A40C05"/>
    <w:rsid w:val="00A424F2"/>
    <w:rsid w:val="00A426C1"/>
    <w:rsid w:val="00A42C67"/>
    <w:rsid w:val="00A43630"/>
    <w:rsid w:val="00A44F5E"/>
    <w:rsid w:val="00A45BAA"/>
    <w:rsid w:val="00A538CB"/>
    <w:rsid w:val="00A549EC"/>
    <w:rsid w:val="00A550E4"/>
    <w:rsid w:val="00A57E6F"/>
    <w:rsid w:val="00A633C4"/>
    <w:rsid w:val="00A637E0"/>
    <w:rsid w:val="00A63A7E"/>
    <w:rsid w:val="00A71A81"/>
    <w:rsid w:val="00A748C6"/>
    <w:rsid w:val="00A74F4A"/>
    <w:rsid w:val="00A77385"/>
    <w:rsid w:val="00A7743D"/>
    <w:rsid w:val="00A774BA"/>
    <w:rsid w:val="00A81F11"/>
    <w:rsid w:val="00A82423"/>
    <w:rsid w:val="00A86252"/>
    <w:rsid w:val="00A9058F"/>
    <w:rsid w:val="00A9147E"/>
    <w:rsid w:val="00A9154F"/>
    <w:rsid w:val="00A918C2"/>
    <w:rsid w:val="00A9301C"/>
    <w:rsid w:val="00A937F2"/>
    <w:rsid w:val="00A95631"/>
    <w:rsid w:val="00A972EB"/>
    <w:rsid w:val="00A97A38"/>
    <w:rsid w:val="00A97DD3"/>
    <w:rsid w:val="00AA0362"/>
    <w:rsid w:val="00AA12E1"/>
    <w:rsid w:val="00AA13AD"/>
    <w:rsid w:val="00AA1E06"/>
    <w:rsid w:val="00AA2059"/>
    <w:rsid w:val="00AA392B"/>
    <w:rsid w:val="00AA6F0D"/>
    <w:rsid w:val="00AB0FBC"/>
    <w:rsid w:val="00AB1448"/>
    <w:rsid w:val="00AB25E8"/>
    <w:rsid w:val="00AB3BD5"/>
    <w:rsid w:val="00AD04DE"/>
    <w:rsid w:val="00AD14E3"/>
    <w:rsid w:val="00AD20C8"/>
    <w:rsid w:val="00AD5170"/>
    <w:rsid w:val="00AD5FCD"/>
    <w:rsid w:val="00AE0109"/>
    <w:rsid w:val="00AE0858"/>
    <w:rsid w:val="00AE41FD"/>
    <w:rsid w:val="00AF335C"/>
    <w:rsid w:val="00AF4122"/>
    <w:rsid w:val="00AF76CE"/>
    <w:rsid w:val="00AF7F50"/>
    <w:rsid w:val="00B01A01"/>
    <w:rsid w:val="00B01F73"/>
    <w:rsid w:val="00B02283"/>
    <w:rsid w:val="00B11691"/>
    <w:rsid w:val="00B16055"/>
    <w:rsid w:val="00B178AE"/>
    <w:rsid w:val="00B17BEB"/>
    <w:rsid w:val="00B17CEB"/>
    <w:rsid w:val="00B20388"/>
    <w:rsid w:val="00B208BE"/>
    <w:rsid w:val="00B21E5A"/>
    <w:rsid w:val="00B2467E"/>
    <w:rsid w:val="00B27676"/>
    <w:rsid w:val="00B27DA4"/>
    <w:rsid w:val="00B33550"/>
    <w:rsid w:val="00B3371F"/>
    <w:rsid w:val="00B3381C"/>
    <w:rsid w:val="00B3390C"/>
    <w:rsid w:val="00B340AA"/>
    <w:rsid w:val="00B340D7"/>
    <w:rsid w:val="00B35601"/>
    <w:rsid w:val="00B37F48"/>
    <w:rsid w:val="00B40A8D"/>
    <w:rsid w:val="00B418FD"/>
    <w:rsid w:val="00B45149"/>
    <w:rsid w:val="00B45CFD"/>
    <w:rsid w:val="00B50505"/>
    <w:rsid w:val="00B50B4B"/>
    <w:rsid w:val="00B50CC7"/>
    <w:rsid w:val="00B517E6"/>
    <w:rsid w:val="00B5363C"/>
    <w:rsid w:val="00B5461E"/>
    <w:rsid w:val="00B5583D"/>
    <w:rsid w:val="00B5673E"/>
    <w:rsid w:val="00B578FE"/>
    <w:rsid w:val="00B615FA"/>
    <w:rsid w:val="00B61B8A"/>
    <w:rsid w:val="00B620A9"/>
    <w:rsid w:val="00B625D4"/>
    <w:rsid w:val="00B62758"/>
    <w:rsid w:val="00B63BBA"/>
    <w:rsid w:val="00B64B56"/>
    <w:rsid w:val="00B64BF2"/>
    <w:rsid w:val="00B67882"/>
    <w:rsid w:val="00B67D8E"/>
    <w:rsid w:val="00B70EDF"/>
    <w:rsid w:val="00B71ABD"/>
    <w:rsid w:val="00B72A80"/>
    <w:rsid w:val="00B73B73"/>
    <w:rsid w:val="00B74130"/>
    <w:rsid w:val="00B75C40"/>
    <w:rsid w:val="00B75E78"/>
    <w:rsid w:val="00B75F29"/>
    <w:rsid w:val="00B761A1"/>
    <w:rsid w:val="00B762A4"/>
    <w:rsid w:val="00B76700"/>
    <w:rsid w:val="00B81380"/>
    <w:rsid w:val="00B838CA"/>
    <w:rsid w:val="00B83A02"/>
    <w:rsid w:val="00B83EBD"/>
    <w:rsid w:val="00B847DB"/>
    <w:rsid w:val="00B848C9"/>
    <w:rsid w:val="00B84FF0"/>
    <w:rsid w:val="00B85DF1"/>
    <w:rsid w:val="00B85E91"/>
    <w:rsid w:val="00B90608"/>
    <w:rsid w:val="00B91403"/>
    <w:rsid w:val="00B91CFD"/>
    <w:rsid w:val="00B91F79"/>
    <w:rsid w:val="00B92CFC"/>
    <w:rsid w:val="00B95888"/>
    <w:rsid w:val="00B9592D"/>
    <w:rsid w:val="00B96EC8"/>
    <w:rsid w:val="00B97011"/>
    <w:rsid w:val="00BA4305"/>
    <w:rsid w:val="00BA4980"/>
    <w:rsid w:val="00BA582C"/>
    <w:rsid w:val="00BA7416"/>
    <w:rsid w:val="00BB01EE"/>
    <w:rsid w:val="00BB0925"/>
    <w:rsid w:val="00BB2C3F"/>
    <w:rsid w:val="00BB3FAC"/>
    <w:rsid w:val="00BC1AF8"/>
    <w:rsid w:val="00BC1F24"/>
    <w:rsid w:val="00BC29AD"/>
    <w:rsid w:val="00BC34A1"/>
    <w:rsid w:val="00BC5A0E"/>
    <w:rsid w:val="00BC6800"/>
    <w:rsid w:val="00BC6C76"/>
    <w:rsid w:val="00BD10C6"/>
    <w:rsid w:val="00BD1C91"/>
    <w:rsid w:val="00BD2BA5"/>
    <w:rsid w:val="00BD2CC8"/>
    <w:rsid w:val="00BD385C"/>
    <w:rsid w:val="00BD4803"/>
    <w:rsid w:val="00BD642C"/>
    <w:rsid w:val="00BE0E7D"/>
    <w:rsid w:val="00BE3CA8"/>
    <w:rsid w:val="00BE6506"/>
    <w:rsid w:val="00BE764A"/>
    <w:rsid w:val="00C01678"/>
    <w:rsid w:val="00C018AE"/>
    <w:rsid w:val="00C031BD"/>
    <w:rsid w:val="00C03732"/>
    <w:rsid w:val="00C03CEB"/>
    <w:rsid w:val="00C049D4"/>
    <w:rsid w:val="00C04A8E"/>
    <w:rsid w:val="00C06571"/>
    <w:rsid w:val="00C067C3"/>
    <w:rsid w:val="00C06AD5"/>
    <w:rsid w:val="00C07DA5"/>
    <w:rsid w:val="00C10A10"/>
    <w:rsid w:val="00C110E5"/>
    <w:rsid w:val="00C113BF"/>
    <w:rsid w:val="00C11EE9"/>
    <w:rsid w:val="00C13BC8"/>
    <w:rsid w:val="00C15B0E"/>
    <w:rsid w:val="00C167E7"/>
    <w:rsid w:val="00C21502"/>
    <w:rsid w:val="00C23303"/>
    <w:rsid w:val="00C23BBE"/>
    <w:rsid w:val="00C23C8B"/>
    <w:rsid w:val="00C25EC0"/>
    <w:rsid w:val="00C26942"/>
    <w:rsid w:val="00C274E2"/>
    <w:rsid w:val="00C30B05"/>
    <w:rsid w:val="00C312FE"/>
    <w:rsid w:val="00C3335A"/>
    <w:rsid w:val="00C35A01"/>
    <w:rsid w:val="00C40853"/>
    <w:rsid w:val="00C40C56"/>
    <w:rsid w:val="00C43D8B"/>
    <w:rsid w:val="00C47781"/>
    <w:rsid w:val="00C51895"/>
    <w:rsid w:val="00C51B73"/>
    <w:rsid w:val="00C530EA"/>
    <w:rsid w:val="00C53D04"/>
    <w:rsid w:val="00C54E90"/>
    <w:rsid w:val="00C6201B"/>
    <w:rsid w:val="00C62B90"/>
    <w:rsid w:val="00C631E8"/>
    <w:rsid w:val="00C66061"/>
    <w:rsid w:val="00C66064"/>
    <w:rsid w:val="00C6704F"/>
    <w:rsid w:val="00C7093A"/>
    <w:rsid w:val="00C70BF2"/>
    <w:rsid w:val="00C750D0"/>
    <w:rsid w:val="00C75317"/>
    <w:rsid w:val="00C76B3D"/>
    <w:rsid w:val="00C80D94"/>
    <w:rsid w:val="00C815D6"/>
    <w:rsid w:val="00C82864"/>
    <w:rsid w:val="00C8357A"/>
    <w:rsid w:val="00C86357"/>
    <w:rsid w:val="00C8749E"/>
    <w:rsid w:val="00C875B6"/>
    <w:rsid w:val="00C8778C"/>
    <w:rsid w:val="00C90528"/>
    <w:rsid w:val="00C90579"/>
    <w:rsid w:val="00C90696"/>
    <w:rsid w:val="00C91119"/>
    <w:rsid w:val="00C926B2"/>
    <w:rsid w:val="00C929D8"/>
    <w:rsid w:val="00C93567"/>
    <w:rsid w:val="00C94175"/>
    <w:rsid w:val="00C959A5"/>
    <w:rsid w:val="00C9626C"/>
    <w:rsid w:val="00C97DB3"/>
    <w:rsid w:val="00CA38FC"/>
    <w:rsid w:val="00CA4647"/>
    <w:rsid w:val="00CA4DD8"/>
    <w:rsid w:val="00CA6C40"/>
    <w:rsid w:val="00CB0916"/>
    <w:rsid w:val="00CB1168"/>
    <w:rsid w:val="00CB1A02"/>
    <w:rsid w:val="00CB26B0"/>
    <w:rsid w:val="00CB4E9F"/>
    <w:rsid w:val="00CB5620"/>
    <w:rsid w:val="00CB6057"/>
    <w:rsid w:val="00CC2BD3"/>
    <w:rsid w:val="00CC3E77"/>
    <w:rsid w:val="00CC5EFB"/>
    <w:rsid w:val="00CC6E6F"/>
    <w:rsid w:val="00CC6F9B"/>
    <w:rsid w:val="00CD1B18"/>
    <w:rsid w:val="00CD1F14"/>
    <w:rsid w:val="00CD3163"/>
    <w:rsid w:val="00CD363A"/>
    <w:rsid w:val="00CD36B9"/>
    <w:rsid w:val="00CD7826"/>
    <w:rsid w:val="00CD7EF6"/>
    <w:rsid w:val="00CE322C"/>
    <w:rsid w:val="00CE6025"/>
    <w:rsid w:val="00CE657C"/>
    <w:rsid w:val="00CE7039"/>
    <w:rsid w:val="00CE7912"/>
    <w:rsid w:val="00CF04F8"/>
    <w:rsid w:val="00CF107B"/>
    <w:rsid w:val="00CF416B"/>
    <w:rsid w:val="00CF47EF"/>
    <w:rsid w:val="00CF5C76"/>
    <w:rsid w:val="00D012A0"/>
    <w:rsid w:val="00D025B9"/>
    <w:rsid w:val="00D05347"/>
    <w:rsid w:val="00D055F1"/>
    <w:rsid w:val="00D05C19"/>
    <w:rsid w:val="00D06225"/>
    <w:rsid w:val="00D07D95"/>
    <w:rsid w:val="00D10FA6"/>
    <w:rsid w:val="00D12B47"/>
    <w:rsid w:val="00D15519"/>
    <w:rsid w:val="00D16146"/>
    <w:rsid w:val="00D164BC"/>
    <w:rsid w:val="00D164CD"/>
    <w:rsid w:val="00D214EA"/>
    <w:rsid w:val="00D23165"/>
    <w:rsid w:val="00D24F9D"/>
    <w:rsid w:val="00D2609C"/>
    <w:rsid w:val="00D26714"/>
    <w:rsid w:val="00D2721A"/>
    <w:rsid w:val="00D30890"/>
    <w:rsid w:val="00D32097"/>
    <w:rsid w:val="00D322EE"/>
    <w:rsid w:val="00D329FB"/>
    <w:rsid w:val="00D32E29"/>
    <w:rsid w:val="00D3320D"/>
    <w:rsid w:val="00D33BEE"/>
    <w:rsid w:val="00D33FFD"/>
    <w:rsid w:val="00D40892"/>
    <w:rsid w:val="00D41D95"/>
    <w:rsid w:val="00D44450"/>
    <w:rsid w:val="00D4511D"/>
    <w:rsid w:val="00D461C5"/>
    <w:rsid w:val="00D469EE"/>
    <w:rsid w:val="00D51269"/>
    <w:rsid w:val="00D5641E"/>
    <w:rsid w:val="00D56C38"/>
    <w:rsid w:val="00D60277"/>
    <w:rsid w:val="00D61C93"/>
    <w:rsid w:val="00D6240D"/>
    <w:rsid w:val="00D62A38"/>
    <w:rsid w:val="00D62F5D"/>
    <w:rsid w:val="00D665B7"/>
    <w:rsid w:val="00D66855"/>
    <w:rsid w:val="00D70A49"/>
    <w:rsid w:val="00D72447"/>
    <w:rsid w:val="00D762B7"/>
    <w:rsid w:val="00D81724"/>
    <w:rsid w:val="00D819F8"/>
    <w:rsid w:val="00D826D6"/>
    <w:rsid w:val="00D912D0"/>
    <w:rsid w:val="00D9380F"/>
    <w:rsid w:val="00D95CC4"/>
    <w:rsid w:val="00D97A64"/>
    <w:rsid w:val="00DA0305"/>
    <w:rsid w:val="00DA22BC"/>
    <w:rsid w:val="00DA37B0"/>
    <w:rsid w:val="00DA46F5"/>
    <w:rsid w:val="00DA4D94"/>
    <w:rsid w:val="00DA4FDE"/>
    <w:rsid w:val="00DA568C"/>
    <w:rsid w:val="00DA7C0B"/>
    <w:rsid w:val="00DB2D2D"/>
    <w:rsid w:val="00DB338B"/>
    <w:rsid w:val="00DB484E"/>
    <w:rsid w:val="00DB67EC"/>
    <w:rsid w:val="00DC1921"/>
    <w:rsid w:val="00DC2459"/>
    <w:rsid w:val="00DC2FED"/>
    <w:rsid w:val="00DC5D14"/>
    <w:rsid w:val="00DD0280"/>
    <w:rsid w:val="00DD0F8E"/>
    <w:rsid w:val="00DD102E"/>
    <w:rsid w:val="00DD1146"/>
    <w:rsid w:val="00DD3A06"/>
    <w:rsid w:val="00DD5337"/>
    <w:rsid w:val="00DD797E"/>
    <w:rsid w:val="00DD7CD5"/>
    <w:rsid w:val="00DE0E4E"/>
    <w:rsid w:val="00DE29DF"/>
    <w:rsid w:val="00DE38BA"/>
    <w:rsid w:val="00DE3935"/>
    <w:rsid w:val="00DE3C60"/>
    <w:rsid w:val="00DE41F8"/>
    <w:rsid w:val="00DE42AA"/>
    <w:rsid w:val="00DE4AAD"/>
    <w:rsid w:val="00DE7EF6"/>
    <w:rsid w:val="00DF21A2"/>
    <w:rsid w:val="00DF2B4C"/>
    <w:rsid w:val="00DF3748"/>
    <w:rsid w:val="00DF7E27"/>
    <w:rsid w:val="00E01DD1"/>
    <w:rsid w:val="00E03003"/>
    <w:rsid w:val="00E03B42"/>
    <w:rsid w:val="00E06F73"/>
    <w:rsid w:val="00E1198D"/>
    <w:rsid w:val="00E11E9D"/>
    <w:rsid w:val="00E127B4"/>
    <w:rsid w:val="00E13036"/>
    <w:rsid w:val="00E13FD0"/>
    <w:rsid w:val="00E1560B"/>
    <w:rsid w:val="00E15FBE"/>
    <w:rsid w:val="00E214B7"/>
    <w:rsid w:val="00E22A30"/>
    <w:rsid w:val="00E243B0"/>
    <w:rsid w:val="00E26AC1"/>
    <w:rsid w:val="00E27929"/>
    <w:rsid w:val="00E309BC"/>
    <w:rsid w:val="00E33742"/>
    <w:rsid w:val="00E33937"/>
    <w:rsid w:val="00E40461"/>
    <w:rsid w:val="00E44601"/>
    <w:rsid w:val="00E47978"/>
    <w:rsid w:val="00E50566"/>
    <w:rsid w:val="00E51271"/>
    <w:rsid w:val="00E5156B"/>
    <w:rsid w:val="00E53535"/>
    <w:rsid w:val="00E5526D"/>
    <w:rsid w:val="00E55721"/>
    <w:rsid w:val="00E55B3C"/>
    <w:rsid w:val="00E56CA8"/>
    <w:rsid w:val="00E56CE6"/>
    <w:rsid w:val="00E56DE6"/>
    <w:rsid w:val="00E62991"/>
    <w:rsid w:val="00E62DCE"/>
    <w:rsid w:val="00E631F8"/>
    <w:rsid w:val="00E63BBA"/>
    <w:rsid w:val="00E63CD4"/>
    <w:rsid w:val="00E63D1E"/>
    <w:rsid w:val="00E6691E"/>
    <w:rsid w:val="00E67366"/>
    <w:rsid w:val="00E67731"/>
    <w:rsid w:val="00E67CB4"/>
    <w:rsid w:val="00E71095"/>
    <w:rsid w:val="00E720B9"/>
    <w:rsid w:val="00E7276B"/>
    <w:rsid w:val="00E758B4"/>
    <w:rsid w:val="00E76134"/>
    <w:rsid w:val="00E76D23"/>
    <w:rsid w:val="00E76D69"/>
    <w:rsid w:val="00E76EAD"/>
    <w:rsid w:val="00E77652"/>
    <w:rsid w:val="00E8086F"/>
    <w:rsid w:val="00E823E3"/>
    <w:rsid w:val="00E9057D"/>
    <w:rsid w:val="00E90703"/>
    <w:rsid w:val="00E923FD"/>
    <w:rsid w:val="00E92D64"/>
    <w:rsid w:val="00E972F8"/>
    <w:rsid w:val="00EA28B3"/>
    <w:rsid w:val="00EA29C4"/>
    <w:rsid w:val="00EA43B3"/>
    <w:rsid w:val="00EA72BC"/>
    <w:rsid w:val="00EB3A53"/>
    <w:rsid w:val="00EB68DC"/>
    <w:rsid w:val="00EC18EA"/>
    <w:rsid w:val="00EC1C43"/>
    <w:rsid w:val="00EC3D14"/>
    <w:rsid w:val="00EC4383"/>
    <w:rsid w:val="00EC4B8E"/>
    <w:rsid w:val="00EC6275"/>
    <w:rsid w:val="00ED165F"/>
    <w:rsid w:val="00ED1A97"/>
    <w:rsid w:val="00ED2CD7"/>
    <w:rsid w:val="00ED3133"/>
    <w:rsid w:val="00ED3A75"/>
    <w:rsid w:val="00EE04F6"/>
    <w:rsid w:val="00EE05B2"/>
    <w:rsid w:val="00EE1698"/>
    <w:rsid w:val="00EE35AF"/>
    <w:rsid w:val="00EE3D41"/>
    <w:rsid w:val="00EE7235"/>
    <w:rsid w:val="00EF1A1E"/>
    <w:rsid w:val="00EF2E5F"/>
    <w:rsid w:val="00EF5F64"/>
    <w:rsid w:val="00EF7392"/>
    <w:rsid w:val="00EF7ADF"/>
    <w:rsid w:val="00F02BC6"/>
    <w:rsid w:val="00F02C84"/>
    <w:rsid w:val="00F03903"/>
    <w:rsid w:val="00F03D9B"/>
    <w:rsid w:val="00F05149"/>
    <w:rsid w:val="00F07AE4"/>
    <w:rsid w:val="00F10261"/>
    <w:rsid w:val="00F102F4"/>
    <w:rsid w:val="00F10756"/>
    <w:rsid w:val="00F11DE3"/>
    <w:rsid w:val="00F11EB0"/>
    <w:rsid w:val="00F14C2B"/>
    <w:rsid w:val="00F17703"/>
    <w:rsid w:val="00F17882"/>
    <w:rsid w:val="00F179E4"/>
    <w:rsid w:val="00F2127F"/>
    <w:rsid w:val="00F2169D"/>
    <w:rsid w:val="00F216C0"/>
    <w:rsid w:val="00F2778D"/>
    <w:rsid w:val="00F313AB"/>
    <w:rsid w:val="00F3200F"/>
    <w:rsid w:val="00F322EF"/>
    <w:rsid w:val="00F32865"/>
    <w:rsid w:val="00F34142"/>
    <w:rsid w:val="00F403D3"/>
    <w:rsid w:val="00F40869"/>
    <w:rsid w:val="00F41CC9"/>
    <w:rsid w:val="00F41DFF"/>
    <w:rsid w:val="00F46866"/>
    <w:rsid w:val="00F54474"/>
    <w:rsid w:val="00F56BA1"/>
    <w:rsid w:val="00F56D12"/>
    <w:rsid w:val="00F578C1"/>
    <w:rsid w:val="00F635D7"/>
    <w:rsid w:val="00F64ADE"/>
    <w:rsid w:val="00F64F6C"/>
    <w:rsid w:val="00F6534F"/>
    <w:rsid w:val="00F6554A"/>
    <w:rsid w:val="00F66CC7"/>
    <w:rsid w:val="00F67B99"/>
    <w:rsid w:val="00F704C4"/>
    <w:rsid w:val="00F70968"/>
    <w:rsid w:val="00F7185C"/>
    <w:rsid w:val="00F72338"/>
    <w:rsid w:val="00F72499"/>
    <w:rsid w:val="00F72EA5"/>
    <w:rsid w:val="00F72FEA"/>
    <w:rsid w:val="00F768E1"/>
    <w:rsid w:val="00F76A74"/>
    <w:rsid w:val="00F7768E"/>
    <w:rsid w:val="00F80CA3"/>
    <w:rsid w:val="00F83349"/>
    <w:rsid w:val="00F83DD3"/>
    <w:rsid w:val="00F85385"/>
    <w:rsid w:val="00F8553E"/>
    <w:rsid w:val="00F858D7"/>
    <w:rsid w:val="00F85C83"/>
    <w:rsid w:val="00F862C0"/>
    <w:rsid w:val="00F8654F"/>
    <w:rsid w:val="00F86977"/>
    <w:rsid w:val="00F91901"/>
    <w:rsid w:val="00F92862"/>
    <w:rsid w:val="00F941D2"/>
    <w:rsid w:val="00F946E8"/>
    <w:rsid w:val="00F95884"/>
    <w:rsid w:val="00F95DEE"/>
    <w:rsid w:val="00F9718B"/>
    <w:rsid w:val="00FA15FD"/>
    <w:rsid w:val="00FA2876"/>
    <w:rsid w:val="00FA4C37"/>
    <w:rsid w:val="00FA64EA"/>
    <w:rsid w:val="00FA72D6"/>
    <w:rsid w:val="00FA7869"/>
    <w:rsid w:val="00FA7C71"/>
    <w:rsid w:val="00FA7CD2"/>
    <w:rsid w:val="00FB10D8"/>
    <w:rsid w:val="00FB1BB4"/>
    <w:rsid w:val="00FB240B"/>
    <w:rsid w:val="00FB299E"/>
    <w:rsid w:val="00FB3143"/>
    <w:rsid w:val="00FB3824"/>
    <w:rsid w:val="00FB3DD9"/>
    <w:rsid w:val="00FB4310"/>
    <w:rsid w:val="00FB556D"/>
    <w:rsid w:val="00FB644D"/>
    <w:rsid w:val="00FB6AD6"/>
    <w:rsid w:val="00FB7C52"/>
    <w:rsid w:val="00FC1511"/>
    <w:rsid w:val="00FC2663"/>
    <w:rsid w:val="00FC7655"/>
    <w:rsid w:val="00FC7788"/>
    <w:rsid w:val="00FD058D"/>
    <w:rsid w:val="00FD0881"/>
    <w:rsid w:val="00FD1750"/>
    <w:rsid w:val="00FD2430"/>
    <w:rsid w:val="00FD24E1"/>
    <w:rsid w:val="00FD28F4"/>
    <w:rsid w:val="00FD2EC8"/>
    <w:rsid w:val="00FD30AD"/>
    <w:rsid w:val="00FD3334"/>
    <w:rsid w:val="00FD34A0"/>
    <w:rsid w:val="00FD766D"/>
    <w:rsid w:val="00FE0829"/>
    <w:rsid w:val="00FE1D16"/>
    <w:rsid w:val="00FE1F90"/>
    <w:rsid w:val="00FE65A7"/>
    <w:rsid w:val="00FF44E5"/>
    <w:rsid w:val="00FF5281"/>
    <w:rsid w:val="00FF5559"/>
    <w:rsid w:val="00FF5E55"/>
    <w:rsid w:val="00FF723B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970EA4"/>
  <w15:docId w15:val="{D3076475-4A84-4976-9505-FC6DC355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38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A3F45"/>
  </w:style>
  <w:style w:type="paragraph" w:styleId="a4">
    <w:name w:val="header"/>
    <w:basedOn w:val="a"/>
    <w:rsid w:val="005A3F45"/>
    <w:pPr>
      <w:tabs>
        <w:tab w:val="center" w:pos="4677"/>
        <w:tab w:val="right" w:pos="9355"/>
      </w:tabs>
    </w:pPr>
    <w:rPr>
      <w:sz w:val="28"/>
    </w:rPr>
  </w:style>
  <w:style w:type="paragraph" w:styleId="a5">
    <w:name w:val="footer"/>
    <w:basedOn w:val="a"/>
    <w:rsid w:val="005A3F45"/>
    <w:pPr>
      <w:tabs>
        <w:tab w:val="center" w:pos="4677"/>
        <w:tab w:val="right" w:pos="9355"/>
      </w:tabs>
    </w:pPr>
    <w:rPr>
      <w:sz w:val="28"/>
    </w:rPr>
  </w:style>
  <w:style w:type="character" w:styleId="a6">
    <w:name w:val="Hyperlink"/>
    <w:basedOn w:val="a0"/>
    <w:uiPriority w:val="99"/>
    <w:rsid w:val="00E631F8"/>
    <w:rPr>
      <w:color w:val="0000FF"/>
      <w:u w:val="single"/>
    </w:rPr>
  </w:style>
  <w:style w:type="character" w:styleId="a7">
    <w:name w:val="FollowedHyperlink"/>
    <w:basedOn w:val="a0"/>
    <w:uiPriority w:val="99"/>
    <w:rsid w:val="00E631F8"/>
    <w:rPr>
      <w:color w:val="800080"/>
      <w:u w:val="single"/>
    </w:rPr>
  </w:style>
  <w:style w:type="paragraph" w:styleId="a8">
    <w:name w:val="Balloon Text"/>
    <w:basedOn w:val="a"/>
    <w:link w:val="a9"/>
    <w:rsid w:val="007848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8486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727CE"/>
    <w:pPr>
      <w:ind w:left="720"/>
      <w:contextualSpacing/>
    </w:pPr>
  </w:style>
  <w:style w:type="table" w:styleId="ab">
    <w:name w:val="Table Grid"/>
    <w:basedOn w:val="a1"/>
    <w:rsid w:val="004306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text"/>
    <w:basedOn w:val="a"/>
    <w:link w:val="ad"/>
    <w:rsid w:val="006C0A0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6C0A07"/>
  </w:style>
  <w:style w:type="paragraph" w:customStyle="1" w:styleId="msonormal0">
    <w:name w:val="msonormal"/>
    <w:basedOn w:val="a"/>
    <w:rsid w:val="00875347"/>
    <w:pPr>
      <w:spacing w:before="100" w:beforeAutospacing="1" w:after="100" w:afterAutospacing="1"/>
    </w:pPr>
  </w:style>
  <w:style w:type="paragraph" w:customStyle="1" w:styleId="xl63">
    <w:name w:val="xl63"/>
    <w:basedOn w:val="a"/>
    <w:rsid w:val="00875347"/>
    <w:pPr>
      <w:spacing w:before="100" w:beforeAutospacing="1" w:after="100" w:afterAutospacing="1"/>
    </w:pPr>
  </w:style>
  <w:style w:type="paragraph" w:customStyle="1" w:styleId="xl64">
    <w:name w:val="xl64"/>
    <w:basedOn w:val="a"/>
    <w:rsid w:val="00875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/>
      <w:jc w:val="center"/>
    </w:pPr>
    <w:rPr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875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rsid w:val="0087534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character" w:styleId="ae">
    <w:name w:val="annotation reference"/>
    <w:basedOn w:val="a0"/>
    <w:semiHidden/>
    <w:unhideWhenUsed/>
    <w:rsid w:val="000305C5"/>
    <w:rPr>
      <w:sz w:val="16"/>
      <w:szCs w:val="16"/>
    </w:rPr>
  </w:style>
  <w:style w:type="paragraph" w:styleId="af">
    <w:name w:val="annotation subject"/>
    <w:basedOn w:val="ac"/>
    <w:next w:val="ac"/>
    <w:link w:val="af0"/>
    <w:semiHidden/>
    <w:unhideWhenUsed/>
    <w:rsid w:val="000305C5"/>
    <w:rPr>
      <w:b/>
      <w:bCs/>
    </w:rPr>
  </w:style>
  <w:style w:type="character" w:customStyle="1" w:styleId="af0">
    <w:name w:val="Тема примечания Знак"/>
    <w:basedOn w:val="ad"/>
    <w:link w:val="af"/>
    <w:semiHidden/>
    <w:rsid w:val="000305C5"/>
    <w:rPr>
      <w:b/>
      <w:bCs/>
    </w:rPr>
  </w:style>
  <w:style w:type="paragraph" w:customStyle="1" w:styleId="xl67">
    <w:name w:val="xl67"/>
    <w:basedOn w:val="a"/>
    <w:rsid w:val="003E1D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rsid w:val="005B03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manov\&#1056;&#1072;&#1073;&#1086;&#1095;&#1080;&#1081;%20&#1089;&#1090;&#1086;&#1083;\&#1055;&#1080;&#1089;&#1100;&#1084;&#1072;\&#1064;&#1072;&#1073;&#1083;&#1086;&#1085;&#1099;\&#1064;&#1072;&#1073;&#1083;&#1086;&#1085;%20&#1090;&#1077;&#1083;&#1077;&#1092;&#1086;&#1085;&#1086;&#1075;&#1088;&#1072;&#1084;&#1084;&#1099;201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7F659-C613-4165-8DB0-9C1753FE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телефонограммы2012.dot</Template>
  <TotalTime>11</TotalTime>
  <Pages>1</Pages>
  <Words>4619</Words>
  <Characters>26333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телефонограммы2008</vt:lpstr>
    </vt:vector>
  </TitlesOfParts>
  <Company>ОАО "Иркутскэнерго"</Company>
  <LinksUpToDate>false</LinksUpToDate>
  <CharactersWithSpaces>30891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телефонограммы2008</dc:title>
  <dc:creator>miromanov</dc:creator>
  <cp:lastModifiedBy>admin</cp:lastModifiedBy>
  <cp:revision>2</cp:revision>
  <cp:lastPrinted>2019-03-21T08:00:00Z</cp:lastPrinted>
  <dcterms:created xsi:type="dcterms:W3CDTF">2026-07-16T08:08:00Z</dcterms:created>
  <dcterms:modified xsi:type="dcterms:W3CDTF">2026-07-16T08:08:00Z</dcterms:modified>
</cp:coreProperties>
</file>